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F48" w:rsidRDefault="00EC0F48" w:rsidP="00EC0F48">
      <w:pPr>
        <w:rPr>
          <w:rFonts w:ascii="Calibri" w:hAnsi="Calibri" w:cs="Calibri"/>
          <w:bCs w:val="0"/>
          <w:sz w:val="22"/>
          <w:szCs w:val="22"/>
        </w:rPr>
      </w:pPr>
      <w:r>
        <w:t xml:space="preserve">Im Zuge der Berufsorientierung fand am </w:t>
      </w:r>
      <w:r w:rsidR="0096103E">
        <w:t>1. März 2018</w:t>
      </w:r>
      <w:r>
        <w:t xml:space="preserve"> das Projekt „Kraft. Werkstatt“ an der NMS S</w:t>
      </w:r>
      <w:r w:rsidR="0096103E">
        <w:t>eckau</w:t>
      </w:r>
      <w:r>
        <w:t xml:space="preserve"> statt.</w:t>
      </w:r>
    </w:p>
    <w:p w:rsidR="00EC0F48" w:rsidRDefault="0096103E" w:rsidP="00EC0F48">
      <w:r>
        <w:t>31</w:t>
      </w:r>
      <w:r w:rsidR="00EC0F48">
        <w:t xml:space="preserve"> Schüler/innen der dritten Klassen durften beim Projekt erste Kontakte zu Unternehmen knüpfen und anhand kleiner praktischer Tätigkeiten ihr handwerkliches Geschick unter Beweis stellen.</w:t>
      </w:r>
    </w:p>
    <w:p w:rsidR="00EC0F48" w:rsidRDefault="00EC0F48" w:rsidP="00EC0F48">
      <w:r>
        <w:t xml:space="preserve">Vertreterinnen von Kraft. Das Murtal und </w:t>
      </w:r>
      <w:r w:rsidR="0096103E">
        <w:t>Stahl Judenburg</w:t>
      </w:r>
      <w:r>
        <w:t xml:space="preserve"> informierten die Schüler/innen über Ausbildungs- und Berufsmöglichkeiten in verschiedenen Betrieben.</w:t>
      </w:r>
      <w:r w:rsidR="0096103E">
        <w:t xml:space="preserve"> Zudem bestand die Möglichkeit direkt mit Lehrlingen vor Ort zu sprechen und Fragen zu stellen.</w:t>
      </w:r>
    </w:p>
    <w:p w:rsidR="00EC0F48" w:rsidRDefault="00EC0F48" w:rsidP="00EC0F48">
      <w:r>
        <w:t> </w:t>
      </w:r>
    </w:p>
    <w:p w:rsidR="00EC0F48" w:rsidRDefault="00EC0F48" w:rsidP="00EC0F48">
      <w:r>
        <w:t>Organisiert wurde das Projekt in einer Zusammenarbeit mit der Initiative „Kraft. Das Murtal“ und der BerufsFindungsBegleitung von der Steirischen Volkswirtschaftlichen Gesellschaft.</w:t>
      </w:r>
    </w:p>
    <w:p w:rsidR="00EC0F48" w:rsidRDefault="00EC0F48" w:rsidP="00EC0F48">
      <w:r>
        <w:t>Die Veranstaltung weckte bei den Jugendlichen großes Interesse und hat somit wesentlich zu einer gelungenen Berufsorientierung beigetragen.  </w:t>
      </w:r>
    </w:p>
    <w:p w:rsidR="00C76196" w:rsidRDefault="0096103E" w:rsidP="00C7619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219075</wp:posOffset>
            </wp:positionV>
            <wp:extent cx="2590800" cy="1457325"/>
            <wp:effectExtent l="0" t="0" r="0" b="0"/>
            <wp:wrapTight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ight>
            <wp:docPr id="14" name="Grafik 14" descr="Ein Bild, das drinnen, Tisch, Person, Küche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800_DSC_02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F48" w:rsidRDefault="0096103E" w:rsidP="00C7619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3378200</wp:posOffset>
            </wp:positionV>
            <wp:extent cx="259143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36" y="21459"/>
                <wp:lineTo x="21436" y="0"/>
                <wp:lineTo x="0" y="0"/>
              </wp:wrapPolygon>
            </wp:wrapTight>
            <wp:docPr id="19" name="Grafik 19" descr="Ein Bild, das Person, Tisch, drinnen, sitzend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800_DSC_02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2956560</wp:posOffset>
            </wp:positionH>
            <wp:positionV relativeFrom="paragraph">
              <wp:posOffset>1768475</wp:posOffset>
            </wp:positionV>
            <wp:extent cx="25622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ight>
            <wp:docPr id="17" name="Grafik 17" descr="Ein Bild, das Tisch, drinnen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800_DSC_02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642235" cy="1485900"/>
            <wp:effectExtent l="0" t="0" r="5715" b="0"/>
            <wp:wrapTight wrapText="bothSides">
              <wp:wrapPolygon edited="0">
                <wp:start x="0" y="0"/>
                <wp:lineTo x="0" y="21323"/>
                <wp:lineTo x="21491" y="21323"/>
                <wp:lineTo x="21491" y="0"/>
                <wp:lineTo x="0" y="0"/>
              </wp:wrapPolygon>
            </wp:wrapTight>
            <wp:docPr id="4" name="Grafik 4" descr="Ein Bild, das Boden, drinnen, Person, Raum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800_DSC_02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F48" w:rsidRPr="00C76196" w:rsidRDefault="0096103E" w:rsidP="00C7619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1588135</wp:posOffset>
            </wp:positionV>
            <wp:extent cx="25908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441" y="21186"/>
                <wp:lineTo x="2144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800_DSC_02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41600" cy="1485900"/>
            <wp:effectExtent l="0" t="0" r="6350" b="0"/>
            <wp:wrapTight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ight>
            <wp:docPr id="16" name="Grafik 16" descr="Ein Bild, das Person, Tisch, drinnen, sitzend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800_DSC_02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196" w:rsidRPr="00C76196" w:rsidRDefault="00C76196" w:rsidP="00C76196">
      <w:bookmarkStart w:id="1" w:name="_Hlk482092881"/>
      <w:bookmarkEnd w:id="1"/>
    </w:p>
    <w:p w:rsidR="00C76196" w:rsidRDefault="00C76196" w:rsidP="00C76196"/>
    <w:p w:rsidR="007C50AA" w:rsidRDefault="007C50AA" w:rsidP="00C76196">
      <w:pPr>
        <w:ind w:firstLine="708"/>
      </w:pPr>
      <w:bookmarkStart w:id="2" w:name="_GoBack"/>
      <w:bookmarkEnd w:id="2"/>
    </w:p>
    <w:p w:rsidR="00EC0F48" w:rsidRDefault="00EC0F48" w:rsidP="00C76196">
      <w:pPr>
        <w:ind w:firstLine="708"/>
      </w:pPr>
    </w:p>
    <w:p w:rsidR="00EC0F48" w:rsidRPr="00C76196" w:rsidRDefault="00EC0F48" w:rsidP="00C76196">
      <w:pPr>
        <w:ind w:firstLine="708"/>
      </w:pPr>
    </w:p>
    <w:sectPr w:rsidR="00EC0F48" w:rsidRPr="00C76196" w:rsidSect="003E3C6A">
      <w:headerReference w:type="default" r:id="rId14"/>
      <w:footerReference w:type="even" r:id="rId15"/>
      <w:footerReference w:type="default" r:id="rId16"/>
      <w:pgSz w:w="11906" w:h="16838" w:code="9"/>
      <w:pgMar w:top="1814" w:right="1418" w:bottom="567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0BC" w:rsidRDefault="00B770BC">
      <w:r>
        <w:separator/>
      </w:r>
    </w:p>
  </w:endnote>
  <w:endnote w:type="continuationSeparator" w:id="0">
    <w:p w:rsidR="00B770BC" w:rsidRDefault="00B7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57B" w:rsidRDefault="00F0457B" w:rsidP="009578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0457B" w:rsidRDefault="00F0457B" w:rsidP="00A030A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1CD" w:rsidRPr="00EC5FC1" w:rsidRDefault="00BC5E77" w:rsidP="00B130D5">
    <w:pPr>
      <w:tabs>
        <w:tab w:val="right" w:pos="9000"/>
      </w:tabs>
      <w:spacing w:before="60"/>
      <w:ind w:right="-17"/>
      <w:rPr>
        <w:rStyle w:val="Seitenzahl"/>
        <w:rFonts w:ascii="Calibri" w:hAnsi="Calibri"/>
        <w:sz w:val="14"/>
        <w:szCs w:val="14"/>
      </w:rPr>
    </w:pPr>
    <w:r w:rsidRPr="00EC5FC1">
      <w:rPr>
        <w:rFonts w:ascii="Calibri" w:hAnsi="Calibri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185420</wp:posOffset>
              </wp:positionV>
              <wp:extent cx="5760085" cy="635"/>
              <wp:effectExtent l="18415" t="13970" r="12700" b="13970"/>
              <wp:wrapNone/>
              <wp:docPr id="7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B20F8" id="Line 1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4.6pt" to="453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" strokecolor="#a3c528" strokeweight="1.55pt"/>
          </w:pict>
        </mc:Fallback>
      </mc:AlternateContent>
    </w:r>
    <w:r w:rsidR="00B130D5" w:rsidRPr="00EC5FC1">
      <w:rPr>
        <w:rStyle w:val="Seitenzahl"/>
        <w:rFonts w:ascii="Calibri" w:hAnsi="Calibri"/>
        <w:sz w:val="14"/>
        <w:szCs w:val="14"/>
      </w:rPr>
      <w:t>DVR: 0561851 | ZVR-Zahl: 881403473</w:t>
    </w:r>
    <w:r w:rsidR="00B130D5" w:rsidRPr="00EC5FC1">
      <w:rPr>
        <w:rStyle w:val="Seitenzahl"/>
        <w:rFonts w:ascii="Calibri" w:hAnsi="Calibri"/>
        <w:sz w:val="14"/>
        <w:szCs w:val="14"/>
      </w:rPr>
      <w:tab/>
    </w:r>
    <w:r w:rsidR="00F0457B" w:rsidRPr="00EC5FC1">
      <w:rPr>
        <w:rStyle w:val="Seitenzahl"/>
        <w:rFonts w:ascii="Calibri" w:hAnsi="Calibri"/>
        <w:sz w:val="14"/>
        <w:szCs w:val="14"/>
      </w:rPr>
      <w:fldChar w:fldCharType="begin"/>
    </w:r>
    <w:r w:rsidR="00F0457B" w:rsidRPr="00EC5FC1">
      <w:rPr>
        <w:rStyle w:val="Seitenzahl"/>
        <w:rFonts w:ascii="Calibri" w:hAnsi="Calibri"/>
        <w:sz w:val="14"/>
        <w:szCs w:val="14"/>
      </w:rPr>
      <w:instrText xml:space="preserve"> PAGE </w:instrText>
    </w:r>
    <w:r w:rsidR="00F0457B" w:rsidRPr="00EC5FC1">
      <w:rPr>
        <w:rStyle w:val="Seitenzahl"/>
        <w:rFonts w:ascii="Calibri" w:hAnsi="Calibri"/>
        <w:sz w:val="14"/>
        <w:szCs w:val="14"/>
      </w:rPr>
      <w:fldChar w:fldCharType="separate"/>
    </w:r>
    <w:r w:rsidR="0096103E">
      <w:rPr>
        <w:rStyle w:val="Seitenzahl"/>
        <w:rFonts w:ascii="Calibri" w:hAnsi="Calibri"/>
        <w:noProof/>
        <w:sz w:val="14"/>
        <w:szCs w:val="14"/>
      </w:rPr>
      <w:t>2</w:t>
    </w:r>
    <w:r w:rsidR="00F0457B" w:rsidRPr="00EC5FC1">
      <w:rPr>
        <w:rStyle w:val="Seitenzahl"/>
        <w:rFonts w:ascii="Calibri" w:hAnsi="Calibri"/>
        <w:sz w:val="14"/>
        <w:szCs w:val="14"/>
      </w:rPr>
      <w:fldChar w:fldCharType="end"/>
    </w:r>
    <w:r w:rsidR="00EC5FC1" w:rsidRPr="00EC5FC1">
      <w:rPr>
        <w:rStyle w:val="Seitenzahl"/>
        <w:rFonts w:ascii="Calibri" w:hAnsi="Calibri"/>
        <w:sz w:val="14"/>
        <w:szCs w:val="14"/>
      </w:rPr>
      <w:t>/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begin"/>
    </w:r>
    <w:r w:rsidR="00EC5FC1" w:rsidRPr="00EC5FC1">
      <w:rPr>
        <w:rStyle w:val="Seitenzahl"/>
        <w:rFonts w:ascii="Calibri" w:hAnsi="Calibri"/>
        <w:sz w:val="14"/>
        <w:szCs w:val="14"/>
      </w:rPr>
      <w:instrText xml:space="preserve"> NUMPAGES </w:instrText>
    </w:r>
    <w:r w:rsidR="00EC5FC1" w:rsidRPr="00EC5FC1">
      <w:rPr>
        <w:rStyle w:val="Seitenzahl"/>
        <w:rFonts w:ascii="Calibri" w:hAnsi="Calibri"/>
        <w:sz w:val="14"/>
        <w:szCs w:val="14"/>
      </w:rPr>
      <w:fldChar w:fldCharType="separate"/>
    </w:r>
    <w:r w:rsidR="0096103E">
      <w:rPr>
        <w:rStyle w:val="Seitenzahl"/>
        <w:rFonts w:ascii="Calibri" w:hAnsi="Calibri"/>
        <w:noProof/>
        <w:sz w:val="14"/>
        <w:szCs w:val="14"/>
      </w:rPr>
      <w:t>2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end"/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23FEFB" wp14:editId="0FF9CA37">
              <wp:simplePos x="0" y="0"/>
              <wp:positionH relativeFrom="column">
                <wp:posOffset>4445</wp:posOffset>
              </wp:positionH>
              <wp:positionV relativeFrom="paragraph">
                <wp:posOffset>57785</wp:posOffset>
              </wp:positionV>
              <wp:extent cx="5734683" cy="675640"/>
              <wp:effectExtent l="0" t="0" r="0" b="0"/>
              <wp:wrapNone/>
              <wp:docPr id="107" name="Gruppieren 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3" cy="675640"/>
                        <a:chOff x="65700" y="35999"/>
                        <a:chExt cx="5735028" cy="676275"/>
                      </a:xfrm>
                    </wpg:grpSpPr>
                    <pic:pic xmlns:pic="http://schemas.openxmlformats.org/drawingml/2006/picture">
                      <pic:nvPicPr>
                        <pic:cNvPr id="108" name="Grafik 10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00" y="130274"/>
                          <a:ext cx="88455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Grafik 109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35999"/>
                          <a:ext cx="937264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Grafik 110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" b="77"/>
                        <a:stretch/>
                      </pic:blipFill>
                      <pic:spPr>
                        <a:xfrm>
                          <a:off x="2037377" y="63528"/>
                          <a:ext cx="1313180" cy="391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Picture 136" descr="BFB_Logoleiste 2016 GB - neu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616" r="15373"/>
                        <a:stretch>
                          <a:fillRect/>
                        </a:stretch>
                      </pic:blipFill>
                      <pic:spPr bwMode="auto">
                        <a:xfrm>
                          <a:off x="3427733" y="101681"/>
                          <a:ext cx="94424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2" name="Picture 135" descr="Bildergebnis für landesschulrat steiermark logo"/>
                        <pic:cNvPicPr/>
                      </pic:nvPicPr>
                      <pic:blipFill>
                        <a:blip r:embed="rId5" r:link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1477" y="207448"/>
                          <a:ext cx="629625" cy="3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3" name="Bild 7" descr="C:\00 STVG\00 STVG\Logos STVG NEU\Logos\JPG Word\STVG Logo RGB 800px 150dp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403" y="135354"/>
                          <a:ext cx="515325" cy="48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5FE9F" id="Gruppieren 107" o:spid="_x0000_s1026" style="position:absolute;margin-left:.35pt;margin-top:4.55pt;width:451.55pt;height:53.2pt;z-index:251660288;mso-width-relative:margin" coordorigin="657,359" coordsize="57350,67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MAAAAAUmdodGxvbmcAAAO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DOEJJTQQMAAAA&#10;ABW/AAAAAQAAAKAAAABfAAAB4AAAsiAAABWjABgAAf/Y/+AAEEpGSUYAAQIBAEgASAAA/+0ADEFk&#10;b2JlX0NNAAL/7gAOQWRvYmUAZIAAAAAB/9sAhAAMCAgICQgMCQkMEQsKCxEVDwwMDxUYExMVExMY&#10;EQwMDAwMDBEMDAwMDAwMDAwMDAwMDAwMDAwMDAwMDAwMDAwMAQ0LCw0ODRAODhAUDg4OFBQODg4O&#10;FBEMDAwMDBERDAwMDAwMEQwMDAwMDAwMDAwMDAwMDAwMDAwMDAwMDAwMDAz/wAARCABf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CMwO4AwERAAIRAQMRAf/dAAQAd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1rfT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8" o:spid="_x0000_s1027" type="#_x0000_t75" style="position:absolute;left:657;top:1302;width:8845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">
                <v:imagedata r:id="rId8" o:title=""/>
              </v:shape>
              <v:shape id="Grafik 109" o:spid="_x0000_s1028" type="#_x0000_t75" style="position:absolute;left:10953;top:359;width:937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">
                <v:imagedata r:id="rId9" o:title=""/>
              </v:shape>
              <v:shape id="Grafik 110" o:spid="_x0000_s1029" type="#_x0000_t75" style="position:absolute;left:20373;top:635;width:13132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">
                <v:imagedata r:id="rId10" o:title="" croptop="50f" cropbottom="50f"/>
              </v:shape>
              <v:shape id="Picture 136" o:spid="_x0000_s1030" type="#_x0000_t75" alt="BFB_Logoleiste 2016 GB - neu" style="position:absolute;left:34277;top:1016;width:944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">
                <v:imagedata r:id="rId11" o:title="BFB_Logoleiste 2016 GB - neu" cropleft="44968f" cropright="10075f"/>
              </v:shape>
              <v:shape id="Picture 135" o:spid="_x0000_s1031" type="#_x0000_t75" alt="Bildergebnis für landesschulrat steiermark logo" style="position:absolute;left:43614;top:2074;width:6297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">
                <v:imagedata r:id="rId12" r:href="rId13"/>
              </v:shape>
              <v:shape id="Bild 7" o:spid="_x0000_s1032" type="#_x0000_t75" style="position:absolute;left:52854;top:1353;width:5153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">
                <v:imagedata r:id="rId14" o:title="STVG Logo RGB 800px 150dpi"/>
              </v:shape>
            </v:group>
          </w:pict>
        </mc:Fallback>
      </mc:AlternateContent>
    </w:r>
    <w:r w:rsidR="00DF2838">
      <w:rPr>
        <w:sz w:val="14"/>
        <w:szCs w:val="16"/>
      </w:rPr>
      <w:t xml:space="preserve">gefördert von                                </w:t>
    </w:r>
    <w:r>
      <w:rPr>
        <w:sz w:val="14"/>
        <w:szCs w:val="16"/>
      </w:rPr>
      <w:t xml:space="preserve">                                 </w:t>
    </w:r>
    <w:r w:rsidR="00FB68DF">
      <w:rPr>
        <w:sz w:val="14"/>
        <w:szCs w:val="16"/>
      </w:rPr>
      <w:t xml:space="preserve">                                                                                        </w:t>
    </w:r>
    <w:r w:rsidR="00DF2838">
      <w:rPr>
        <w:sz w:val="14"/>
        <w:szCs w:val="16"/>
      </w:rPr>
      <w:t>unterstützt von</w:t>
    </w:r>
    <w:r w:rsidR="00582B38">
      <w:rPr>
        <w:sz w:val="14"/>
        <w:szCs w:val="16"/>
      </w:rPr>
      <w:t xml:space="preserve">  </w:t>
    </w:r>
    <w:r w:rsidR="00FB68DF">
      <w:rPr>
        <w:sz w:val="14"/>
        <w:szCs w:val="16"/>
      </w:rPr>
      <w:t xml:space="preserve">     </w:t>
    </w:r>
    <w:r>
      <w:rPr>
        <w:sz w:val="14"/>
        <w:szCs w:val="16"/>
      </w:rPr>
      <w:t xml:space="preserve"> </w:t>
    </w:r>
    <w:r w:rsidR="00582B38">
      <w:rPr>
        <w:sz w:val="14"/>
        <w:szCs w:val="16"/>
      </w:rPr>
      <w:t xml:space="preserve">durchgeführt </w:t>
    </w:r>
    <w:r>
      <w:rPr>
        <w:sz w:val="14"/>
        <w:szCs w:val="16"/>
      </w:rPr>
      <w:t>von</w:t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F0457B" w:rsidRPr="008D3FCE" w:rsidRDefault="00BC5E77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  <w:sz w:val="14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-17145</wp:posOffset>
              </wp:positionV>
              <wp:extent cx="42545" cy="175260"/>
              <wp:effectExtent l="0" t="1905" r="0" b="3810"/>
              <wp:wrapNone/>
              <wp:docPr id="2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57B" w:rsidRDefault="00F0457B">
                          <w:r>
                            <w:rPr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31" style="position:absolute;margin-left:-5.4pt;margin-top:-1.35pt;width:3.35pt;height:13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" filled="f" stroked="f">
              <v:textbox style="mso-fit-shape-to-text:t" inset="0,0,0,0">
                <w:txbxContent>
                  <w:p w:rsidR="00F0457B" w:rsidRDefault="00F0457B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0BC" w:rsidRDefault="00B770BC">
      <w:bookmarkStart w:id="0" w:name="_Hlk482092024"/>
      <w:bookmarkEnd w:id="0"/>
      <w:r>
        <w:separator/>
      </w:r>
    </w:p>
  </w:footnote>
  <w:footnote w:type="continuationSeparator" w:id="0">
    <w:p w:rsidR="00B770BC" w:rsidRDefault="00B7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EBD" w:rsidRDefault="00BC5E77" w:rsidP="003E3C6A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-90805</wp:posOffset>
              </wp:positionV>
              <wp:extent cx="5955665" cy="739140"/>
              <wp:effectExtent l="0" t="0" r="6985" b="41910"/>
              <wp:wrapNone/>
              <wp:docPr id="8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5665" cy="739140"/>
                        <a:chOff x="1511" y="574"/>
                        <a:chExt cx="9379" cy="1164"/>
                      </a:xfrm>
                    </wpg:grpSpPr>
                    <wpg:grpSp>
                      <wpg:cNvPr id="9" name="Group 129"/>
                      <wpg:cNvGrpSpPr>
                        <a:grpSpLocks/>
                      </wpg:cNvGrpSpPr>
                      <wpg:grpSpPr bwMode="auto">
                        <a:xfrm>
                          <a:off x="1511" y="574"/>
                          <a:ext cx="9092" cy="1164"/>
                          <a:chOff x="1424" y="573"/>
                          <a:chExt cx="9092" cy="1164"/>
                        </a:xfrm>
                      </wpg:grpSpPr>
                      <wps:wsp>
                        <wps:cNvPr id="1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45" y="1736"/>
                            <a:ext cx="9071" cy="1"/>
                          </a:xfrm>
                          <a:prstGeom prst="line">
                            <a:avLst/>
                          </a:prstGeom>
                          <a:noFill/>
                          <a:ln w="19685">
                            <a:solidFill>
                              <a:srgbClr val="A3C5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28" descr="BFB Logo Grün Grau 150dpi 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573"/>
                            <a:ext cx="172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2" name="Text Box 132"/>
                      <wps:cNvSpPr txBox="1">
                        <a:spLocks noChangeArrowheads="1"/>
                      </wps:cNvSpPr>
                      <wps:spPr bwMode="auto">
                        <a:xfrm>
                          <a:off x="7635" y="1131"/>
                          <a:ext cx="3255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8FF" w:rsidRDefault="00C938FF">
                            <w:r w:rsidRPr="00C938FF">
                              <w:rPr>
                                <w:rFonts w:ascii="Calibri" w:hAnsi="Calibri"/>
                                <w:b/>
                                <w:color w:val="99CC00"/>
                              </w:rPr>
                              <w:t>www.berufsorientierung.at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margin-left:4.65pt;margin-top:-7.15pt;width:468.95pt;height:58.2pt;z-index:251658240" coordorigin="1511,574" coordsize="9379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">
              <v:group id="Group 129" o:spid="_x0000_s1027" style="position:absolute;left:1511;top:574;width:9092;height:1164" coordorigin="1424,573" coordsize="909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line id="Line 127" o:spid="_x0000_s1028" style="position:absolute;visibility:visible;mso-wrap-style:square" from="1445,1736" to="10516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" strokecolor="#a3c528" strokeweight="1.5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9" type="#_x0000_t75" alt="BFB Logo Grün Grau 150dpi RGB" style="position:absolute;left:1424;top:573;width:172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">
                  <v:imagedata r:id="rId2" o:title="BFB Logo Grün Grau 150dpi RGB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30" type="#_x0000_t202" style="position:absolute;left:7635;top:1131;width:325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C938FF" w:rsidRDefault="00C938FF">
                      <w:r w:rsidRPr="00C938FF">
                        <w:rPr>
                          <w:rFonts w:ascii="Calibri" w:hAnsi="Calibri"/>
                          <w:b/>
                          <w:color w:val="99CC00"/>
                        </w:rPr>
                        <w:t>www.berufsorientierung.at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0012"/>
    <w:multiLevelType w:val="hybridMultilevel"/>
    <w:tmpl w:val="8F32EA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24DC"/>
    <w:multiLevelType w:val="hybridMultilevel"/>
    <w:tmpl w:val="A57284E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EB0"/>
    <w:multiLevelType w:val="hybridMultilevel"/>
    <w:tmpl w:val="A4EA22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5DB6"/>
    <w:multiLevelType w:val="hybridMultilevel"/>
    <w:tmpl w:val="950EA3D6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063"/>
    <w:multiLevelType w:val="hybridMultilevel"/>
    <w:tmpl w:val="098CA744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BC5"/>
    <w:multiLevelType w:val="hybridMultilevel"/>
    <w:tmpl w:val="570CE7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FCD"/>
    <w:multiLevelType w:val="hybridMultilevel"/>
    <w:tmpl w:val="F982869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C64"/>
    <w:multiLevelType w:val="hybridMultilevel"/>
    <w:tmpl w:val="DB0ACC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27F3"/>
    <w:multiLevelType w:val="multilevel"/>
    <w:tmpl w:val="FB6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B6A"/>
    <w:multiLevelType w:val="multilevel"/>
    <w:tmpl w:val="64E4DF64"/>
    <w:lvl w:ilvl="0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6220196"/>
    <w:multiLevelType w:val="hybridMultilevel"/>
    <w:tmpl w:val="64E4DF64"/>
    <w:lvl w:ilvl="0" w:tplc="A774BD22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C2754C0"/>
    <w:multiLevelType w:val="hybridMultilevel"/>
    <w:tmpl w:val="406E18B2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A09E9"/>
    <w:multiLevelType w:val="hybridMultilevel"/>
    <w:tmpl w:val="B5C4BF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F28F6"/>
    <w:multiLevelType w:val="hybridMultilevel"/>
    <w:tmpl w:val="33C8D6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577CB"/>
    <w:multiLevelType w:val="hybridMultilevel"/>
    <w:tmpl w:val="2F5E71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F131D"/>
    <w:multiLevelType w:val="hybridMultilevel"/>
    <w:tmpl w:val="F370B2F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3C3C"/>
    <w:multiLevelType w:val="hybridMultilevel"/>
    <w:tmpl w:val="11C03D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A678F"/>
    <w:multiLevelType w:val="hybridMultilevel"/>
    <w:tmpl w:val="384ABB6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9467D"/>
    <w:multiLevelType w:val="hybridMultilevel"/>
    <w:tmpl w:val="FB604C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3754C"/>
    <w:multiLevelType w:val="hybridMultilevel"/>
    <w:tmpl w:val="685ADD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4EE9"/>
    <w:multiLevelType w:val="multilevel"/>
    <w:tmpl w:val="33C8D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4E77A2"/>
    <w:multiLevelType w:val="hybridMultilevel"/>
    <w:tmpl w:val="BA1A2F5C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113"/>
    <w:multiLevelType w:val="hybridMultilevel"/>
    <w:tmpl w:val="59E076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31896"/>
    <w:multiLevelType w:val="hybridMultilevel"/>
    <w:tmpl w:val="AE544B8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881"/>
    <w:multiLevelType w:val="hybridMultilevel"/>
    <w:tmpl w:val="DA3CF16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A6A8B"/>
    <w:multiLevelType w:val="hybridMultilevel"/>
    <w:tmpl w:val="2634F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06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B66021"/>
    <w:multiLevelType w:val="hybridMultilevel"/>
    <w:tmpl w:val="1C0A0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6607"/>
    <w:multiLevelType w:val="hybridMultilevel"/>
    <w:tmpl w:val="C532A5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6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24"/>
  </w:num>
  <w:num w:numId="9">
    <w:abstractNumId w:val="0"/>
  </w:num>
  <w:num w:numId="10">
    <w:abstractNumId w:val="10"/>
  </w:num>
  <w:num w:numId="11">
    <w:abstractNumId w:val="9"/>
  </w:num>
  <w:num w:numId="12">
    <w:abstractNumId w:val="18"/>
  </w:num>
  <w:num w:numId="13">
    <w:abstractNumId w:val="8"/>
  </w:num>
  <w:num w:numId="14">
    <w:abstractNumId w:val="13"/>
  </w:num>
  <w:num w:numId="15">
    <w:abstractNumId w:val="20"/>
  </w:num>
  <w:num w:numId="16">
    <w:abstractNumId w:val="25"/>
  </w:num>
  <w:num w:numId="17">
    <w:abstractNumId w:val="19"/>
  </w:num>
  <w:num w:numId="18">
    <w:abstractNumId w:val="21"/>
  </w:num>
  <w:num w:numId="19">
    <w:abstractNumId w:val="4"/>
  </w:num>
  <w:num w:numId="20">
    <w:abstractNumId w:val="14"/>
  </w:num>
  <w:num w:numId="21">
    <w:abstractNumId w:val="2"/>
  </w:num>
  <w:num w:numId="22">
    <w:abstractNumId w:val="22"/>
  </w:num>
  <w:num w:numId="23">
    <w:abstractNumId w:val="3"/>
  </w:num>
  <w:num w:numId="24">
    <w:abstractNumId w:val="17"/>
  </w:num>
  <w:num w:numId="25">
    <w:abstractNumId w:val="11"/>
  </w:num>
  <w:num w:numId="26">
    <w:abstractNumId w:val="26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c0,#a3c5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BA"/>
    <w:rsid w:val="00001CD6"/>
    <w:rsid w:val="000250EF"/>
    <w:rsid w:val="0003584F"/>
    <w:rsid w:val="0005038A"/>
    <w:rsid w:val="00077122"/>
    <w:rsid w:val="000B530B"/>
    <w:rsid w:val="000B7CD7"/>
    <w:rsid w:val="000E2774"/>
    <w:rsid w:val="000F2AB0"/>
    <w:rsid w:val="000F2DA4"/>
    <w:rsid w:val="00124BC6"/>
    <w:rsid w:val="001305FA"/>
    <w:rsid w:val="00132E28"/>
    <w:rsid w:val="001509CB"/>
    <w:rsid w:val="00150DF3"/>
    <w:rsid w:val="00157088"/>
    <w:rsid w:val="00162152"/>
    <w:rsid w:val="0016570B"/>
    <w:rsid w:val="00183646"/>
    <w:rsid w:val="00190966"/>
    <w:rsid w:val="00193831"/>
    <w:rsid w:val="001A339E"/>
    <w:rsid w:val="001A5448"/>
    <w:rsid w:val="001A708C"/>
    <w:rsid w:val="001B4936"/>
    <w:rsid w:val="001B5697"/>
    <w:rsid w:val="001B5847"/>
    <w:rsid w:val="001D0A11"/>
    <w:rsid w:val="001F4BD6"/>
    <w:rsid w:val="002439C1"/>
    <w:rsid w:val="00254001"/>
    <w:rsid w:val="00264014"/>
    <w:rsid w:val="00284E89"/>
    <w:rsid w:val="002A02B8"/>
    <w:rsid w:val="002B0E8A"/>
    <w:rsid w:val="002C7481"/>
    <w:rsid w:val="002E2D0B"/>
    <w:rsid w:val="00337E33"/>
    <w:rsid w:val="003C5602"/>
    <w:rsid w:val="003D2C55"/>
    <w:rsid w:val="003E3C6A"/>
    <w:rsid w:val="003E6034"/>
    <w:rsid w:val="00403D46"/>
    <w:rsid w:val="00404826"/>
    <w:rsid w:val="004218E6"/>
    <w:rsid w:val="00421FC2"/>
    <w:rsid w:val="00451F32"/>
    <w:rsid w:val="00452F71"/>
    <w:rsid w:val="00463789"/>
    <w:rsid w:val="00480621"/>
    <w:rsid w:val="00482C41"/>
    <w:rsid w:val="00492CCD"/>
    <w:rsid w:val="004C3DD6"/>
    <w:rsid w:val="004C6C3A"/>
    <w:rsid w:val="004D4178"/>
    <w:rsid w:val="004F19DF"/>
    <w:rsid w:val="00503E83"/>
    <w:rsid w:val="00514894"/>
    <w:rsid w:val="0055135D"/>
    <w:rsid w:val="00564742"/>
    <w:rsid w:val="00582B38"/>
    <w:rsid w:val="005D3614"/>
    <w:rsid w:val="005D5441"/>
    <w:rsid w:val="005E4088"/>
    <w:rsid w:val="006078AB"/>
    <w:rsid w:val="006240C9"/>
    <w:rsid w:val="006251CD"/>
    <w:rsid w:val="006420F4"/>
    <w:rsid w:val="00651FF6"/>
    <w:rsid w:val="00652BA9"/>
    <w:rsid w:val="00685F34"/>
    <w:rsid w:val="0069431E"/>
    <w:rsid w:val="006B3736"/>
    <w:rsid w:val="006C7F24"/>
    <w:rsid w:val="006E0B7B"/>
    <w:rsid w:val="006E46A6"/>
    <w:rsid w:val="006F45CB"/>
    <w:rsid w:val="00764B15"/>
    <w:rsid w:val="00785ABC"/>
    <w:rsid w:val="0078631C"/>
    <w:rsid w:val="00786929"/>
    <w:rsid w:val="007B2E07"/>
    <w:rsid w:val="007C031D"/>
    <w:rsid w:val="007C0396"/>
    <w:rsid w:val="007C2134"/>
    <w:rsid w:val="007C50AA"/>
    <w:rsid w:val="007E5DE3"/>
    <w:rsid w:val="00817BDC"/>
    <w:rsid w:val="0083207F"/>
    <w:rsid w:val="0084299D"/>
    <w:rsid w:val="0086089E"/>
    <w:rsid w:val="00891A0B"/>
    <w:rsid w:val="00897730"/>
    <w:rsid w:val="008A7115"/>
    <w:rsid w:val="008C2FF6"/>
    <w:rsid w:val="008C4633"/>
    <w:rsid w:val="008C5A20"/>
    <w:rsid w:val="008D3FCE"/>
    <w:rsid w:val="008D5BFF"/>
    <w:rsid w:val="008F2D89"/>
    <w:rsid w:val="0090286C"/>
    <w:rsid w:val="0091442A"/>
    <w:rsid w:val="0093687C"/>
    <w:rsid w:val="00937B6F"/>
    <w:rsid w:val="009448C7"/>
    <w:rsid w:val="009578DC"/>
    <w:rsid w:val="0096103E"/>
    <w:rsid w:val="00961C45"/>
    <w:rsid w:val="00964966"/>
    <w:rsid w:val="00983710"/>
    <w:rsid w:val="009A6286"/>
    <w:rsid w:val="009B043C"/>
    <w:rsid w:val="009C1333"/>
    <w:rsid w:val="009C3290"/>
    <w:rsid w:val="009C516B"/>
    <w:rsid w:val="00A030AD"/>
    <w:rsid w:val="00A440BA"/>
    <w:rsid w:val="00A57747"/>
    <w:rsid w:val="00A6015F"/>
    <w:rsid w:val="00A9384C"/>
    <w:rsid w:val="00AA4B3C"/>
    <w:rsid w:val="00AA5179"/>
    <w:rsid w:val="00AC4BCF"/>
    <w:rsid w:val="00AD28D0"/>
    <w:rsid w:val="00AD7F76"/>
    <w:rsid w:val="00AE3171"/>
    <w:rsid w:val="00AE4EBD"/>
    <w:rsid w:val="00B021B2"/>
    <w:rsid w:val="00B130D5"/>
    <w:rsid w:val="00B20A6B"/>
    <w:rsid w:val="00B27C77"/>
    <w:rsid w:val="00B770BC"/>
    <w:rsid w:val="00BC5E77"/>
    <w:rsid w:val="00BD1588"/>
    <w:rsid w:val="00BD668D"/>
    <w:rsid w:val="00BE1AD8"/>
    <w:rsid w:val="00BF2DE7"/>
    <w:rsid w:val="00BF5E5E"/>
    <w:rsid w:val="00C14902"/>
    <w:rsid w:val="00C443E2"/>
    <w:rsid w:val="00C544E4"/>
    <w:rsid w:val="00C57837"/>
    <w:rsid w:val="00C76196"/>
    <w:rsid w:val="00C90350"/>
    <w:rsid w:val="00C938FF"/>
    <w:rsid w:val="00C93F10"/>
    <w:rsid w:val="00C9443E"/>
    <w:rsid w:val="00CB6710"/>
    <w:rsid w:val="00CE4CBA"/>
    <w:rsid w:val="00CF7B2F"/>
    <w:rsid w:val="00D25F8E"/>
    <w:rsid w:val="00D80CE9"/>
    <w:rsid w:val="00DA5172"/>
    <w:rsid w:val="00DB1783"/>
    <w:rsid w:val="00DB35B6"/>
    <w:rsid w:val="00DF09D2"/>
    <w:rsid w:val="00DF2838"/>
    <w:rsid w:val="00E1264B"/>
    <w:rsid w:val="00E37572"/>
    <w:rsid w:val="00E668EC"/>
    <w:rsid w:val="00EA22B9"/>
    <w:rsid w:val="00EA63E7"/>
    <w:rsid w:val="00EC0F48"/>
    <w:rsid w:val="00EC28EA"/>
    <w:rsid w:val="00EC5FC1"/>
    <w:rsid w:val="00F0457B"/>
    <w:rsid w:val="00F14F13"/>
    <w:rsid w:val="00F574BF"/>
    <w:rsid w:val="00F7652B"/>
    <w:rsid w:val="00F95DC2"/>
    <w:rsid w:val="00F97B6F"/>
    <w:rsid w:val="00FB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0,#a3c528"/>
    </o:shapedefaults>
    <o:shapelayout v:ext="edit">
      <o:idmap v:ext="edit" data="1"/>
    </o:shapelayout>
  </w:shapeDefaults>
  <w:decimalSymbol w:val=","/>
  <w:listSeparator w:val=";"/>
  <w14:docId w14:val="3EA6A48D"/>
  <w15:chartTrackingRefBased/>
  <w15:docId w15:val="{AEAD9743-E118-43CE-BDA4-5FCBB606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305FA"/>
    <w:rPr>
      <w:rFonts w:ascii="Arial" w:hAnsi="Arial" w:cs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1305FA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1305FA"/>
    <w:pPr>
      <w:keepNext/>
      <w:spacing w:line="360" w:lineRule="auto"/>
      <w:ind w:left="720"/>
      <w:outlineLvl w:val="2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05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05FA"/>
    <w:pPr>
      <w:tabs>
        <w:tab w:val="center" w:pos="4536"/>
        <w:tab w:val="right" w:pos="9072"/>
      </w:tabs>
    </w:pPr>
  </w:style>
  <w:style w:type="character" w:styleId="Hyperlink">
    <w:name w:val="Hyperlink"/>
    <w:rsid w:val="001305FA"/>
    <w:rPr>
      <w:color w:val="0000FF"/>
      <w:u w:val="single"/>
    </w:rPr>
  </w:style>
  <w:style w:type="character" w:customStyle="1" w:styleId="BesuchterHyperlink">
    <w:name w:val="BesuchterHyperlink"/>
    <w:rsid w:val="001305FA"/>
    <w:rPr>
      <w:color w:val="800080"/>
      <w:u w:val="single"/>
    </w:rPr>
  </w:style>
  <w:style w:type="character" w:styleId="Seitenzahl">
    <w:name w:val="page number"/>
    <w:basedOn w:val="Absatz-Standardschriftart"/>
    <w:rsid w:val="00A030AD"/>
  </w:style>
  <w:style w:type="table" w:styleId="Tabellenraster">
    <w:name w:val="Table Grid"/>
    <w:basedOn w:val="NormaleTabelle"/>
    <w:rsid w:val="0056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3FCE"/>
    <w:rPr>
      <w:rFonts w:ascii="Tahoma" w:hAnsi="Tahoma" w:cs="Tahoma"/>
      <w:bCs/>
      <w:sz w:val="16"/>
      <w:szCs w:val="16"/>
      <w:lang w:val="de-AT" w:eastAsia="de-AT"/>
    </w:rPr>
  </w:style>
  <w:style w:type="paragraph" w:styleId="Dokumentstruktur">
    <w:name w:val="Document Map"/>
    <w:basedOn w:val="Standard"/>
    <w:semiHidden/>
    <w:rsid w:val="000B53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nhideWhenUsed/>
    <w:rsid w:val="00DB1783"/>
    <w:pPr>
      <w:spacing w:before="100" w:beforeAutospacing="1" w:after="100" w:afterAutospacing="1"/>
    </w:pPr>
    <w:rPr>
      <w:rFonts w:ascii="Times New Roman" w:hAnsi="Times New Roman" w:cs="Times New Roman"/>
      <w:bCs w:val="0"/>
      <w:lang w:val="de-DE" w:eastAsia="de-DE"/>
    </w:rPr>
  </w:style>
  <w:style w:type="paragraph" w:customStyle="1" w:styleId="Headline">
    <w:name w:val="Headline"/>
    <w:basedOn w:val="Standard"/>
    <w:rsid w:val="00DB1783"/>
    <w:pPr>
      <w:spacing w:after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7C50AA"/>
    <w:pPr>
      <w:ind w:left="720"/>
    </w:pPr>
    <w:rPr>
      <w:rFonts w:ascii="Calibri" w:eastAsia="Calibri" w:hAnsi="Calibri" w:cs="Times New Roman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3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13" Type="http://schemas.openxmlformats.org/officeDocument/2006/relationships/image" Target="http://static.uni-graz.at/fileadmin/fachdidaktik-steiermark/Bilder/logo_landesschulrat.jpg" TargetMode="External"/><Relationship Id="rId3" Type="http://schemas.openxmlformats.org/officeDocument/2006/relationships/image" Target="media/image10.jpg"/><Relationship Id="rId7" Type="http://schemas.openxmlformats.org/officeDocument/2006/relationships/image" Target="media/image13.jpeg"/><Relationship Id="rId12" Type="http://schemas.openxmlformats.org/officeDocument/2006/relationships/image" Target="media/image13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http://static.uni-graz.at/fileadmin/fachdidaktik-steiermark/Bilder/logo_landesschulrat.jpg" TargetMode="External"/><Relationship Id="rId11" Type="http://schemas.openxmlformats.org/officeDocument/2006/relationships/image" Target="media/image120.jpeg"/><Relationship Id="rId5" Type="http://schemas.openxmlformats.org/officeDocument/2006/relationships/image" Target="media/image12.jpeg"/><Relationship Id="rId10" Type="http://schemas.openxmlformats.org/officeDocument/2006/relationships/image" Target="media/image110.jpeg"/><Relationship Id="rId4" Type="http://schemas.openxmlformats.org/officeDocument/2006/relationships/image" Target="media/image11.jpeg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40-0001%20-%20bfb\09%20Grafik%20und%20PR\02%20Logos%20und%20Vorlagen\14_05_BFB-&#220;GM_09_Vorlage%20BFB%202014-A4-hoch-light_ZE_H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9A883-9397-498D-B8A1-7187B81E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14_05_BFB-ÜGM_09_Vorlage BFB 2014-A4-hoch-light_ZE_HR</Template>
  <TotalTime>0</TotalTime>
  <Pages>2</Pages>
  <Words>121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Mytime/ Tätigkeitsbereich</vt:lpstr>
    </vt:vector>
  </TitlesOfParts>
  <Company>HP</Company>
  <LinksUpToDate>false</LinksUpToDate>
  <CharactersWithSpaces>889</CharactersWithSpaces>
  <SharedDoc>false</SharedDoc>
  <HLinks>
    <vt:vector size="6" baseType="variant">
      <vt:variant>
        <vt:i4>4718694</vt:i4>
      </vt:variant>
      <vt:variant>
        <vt:i4>-1</vt:i4>
      </vt:variant>
      <vt:variant>
        <vt:i4>2183</vt:i4>
      </vt:variant>
      <vt:variant>
        <vt:i4>1</vt:i4>
      </vt:variant>
      <vt:variant>
        <vt:lpwstr>http://static.uni-graz.at/fileadmin/fachdidaktik-steiermark/Bilder/logo_landesschulrat.jpg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Mytime/ Tätigkeitsbereich</dc:title>
  <dc:subject/>
  <dc:creator>bfb</dc:creator>
  <cp:keywords/>
  <cp:lastModifiedBy>Michaela Schoberegger</cp:lastModifiedBy>
  <cp:revision>2</cp:revision>
  <cp:lastPrinted>2015-01-23T13:35:00Z</cp:lastPrinted>
  <dcterms:created xsi:type="dcterms:W3CDTF">2018-03-15T06:46:00Z</dcterms:created>
  <dcterms:modified xsi:type="dcterms:W3CDTF">2018-03-15T06:46:00Z</dcterms:modified>
</cp:coreProperties>
</file>