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DF24C" w14:textId="77777777" w:rsidR="00606445" w:rsidRPr="00636DCA" w:rsidRDefault="00606445" w:rsidP="00606445">
      <w:pPr>
        <w:spacing w:line="276" w:lineRule="auto"/>
        <w:jc w:val="center"/>
        <w:rPr>
          <w:rFonts w:asciiTheme="minorHAnsi" w:eastAsiaTheme="minorEastAsia" w:hAnsiTheme="minorHAnsi" w:cstheme="minorHAnsi"/>
          <w:b/>
          <w:bCs w:val="0"/>
          <w:sz w:val="22"/>
          <w:szCs w:val="22"/>
          <w:lang w:val="de-DE" w:eastAsia="de-DE"/>
        </w:rPr>
      </w:pPr>
    </w:p>
    <w:p w14:paraId="03D53983" w14:textId="77777777" w:rsidR="00606445" w:rsidRPr="00355E01" w:rsidRDefault="00606445" w:rsidP="00606445">
      <w:pPr>
        <w:ind w:left="2124" w:firstLine="708"/>
        <w:rPr>
          <w:rFonts w:asciiTheme="minorHAnsi" w:hAnsiTheme="minorHAnsi" w:cstheme="minorHAnsi"/>
          <w:sz w:val="32"/>
          <w:szCs w:val="32"/>
        </w:rPr>
      </w:pPr>
      <w:r w:rsidRPr="00355E01">
        <w:rPr>
          <w:rFonts w:asciiTheme="minorHAnsi" w:hAnsiTheme="minorHAnsi" w:cstheme="minorHAnsi"/>
          <w:b/>
          <w:bCs w:val="0"/>
          <w:sz w:val="32"/>
          <w:szCs w:val="32"/>
        </w:rPr>
        <w:t>Teilnahmebedingungen</w:t>
      </w:r>
      <w:r w:rsidRPr="00355E01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260BF949" w14:textId="77777777" w:rsidR="00606445" w:rsidRPr="00277697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34671CD1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72C959B6" w14:textId="77777777" w:rsidR="00606445" w:rsidRPr="00277697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>Datenschutz</w:t>
      </w: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ab/>
      </w:r>
    </w:p>
    <w:p w14:paraId="31838884" w14:textId="3B7477F9" w:rsidR="00606445" w:rsidRPr="00636DCA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636DCA">
        <w:rPr>
          <w:rFonts w:asciiTheme="minorHAnsi" w:hAnsiTheme="minorHAnsi" w:cstheme="minorHAnsi"/>
          <w:sz w:val="22"/>
          <w:szCs w:val="22"/>
        </w:rPr>
        <w:t>Gemäß Anwendung der DSGVO in der STVG werden die erhobenen Daten nur für den Zeitraum der Veranstaltung (Anmeldung, Durchführung, Nachbereitung) Juni 202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636DCA">
        <w:rPr>
          <w:rFonts w:asciiTheme="minorHAnsi" w:hAnsiTheme="minorHAnsi" w:cstheme="minorHAnsi"/>
          <w:sz w:val="22"/>
          <w:szCs w:val="22"/>
        </w:rPr>
        <w:t xml:space="preserve"> bis Dezember 202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636DCA">
        <w:rPr>
          <w:rFonts w:asciiTheme="minorHAnsi" w:hAnsiTheme="minorHAnsi" w:cstheme="minorHAnsi"/>
          <w:sz w:val="22"/>
          <w:szCs w:val="22"/>
        </w:rPr>
        <w:t xml:space="preserve"> verarbeitet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636DCA">
        <w:rPr>
          <w:rFonts w:asciiTheme="minorHAnsi" w:hAnsiTheme="minorHAnsi" w:cstheme="minorHAnsi"/>
          <w:sz w:val="22"/>
          <w:szCs w:val="22"/>
        </w:rPr>
        <w:t xml:space="preserve"> Nähere Informationen zur DSGVO finden Sie unter </w:t>
      </w:r>
      <w:hyperlink r:id="rId8" w:history="1">
        <w:r w:rsidRPr="00636DCA">
          <w:rPr>
            <w:rStyle w:val="Hyperlink"/>
            <w:rFonts w:asciiTheme="minorHAnsi" w:hAnsiTheme="minorHAnsi" w:cstheme="minorHAnsi"/>
            <w:sz w:val="22"/>
            <w:szCs w:val="22"/>
          </w:rPr>
          <w:t>www.stvg.com</w:t>
        </w:r>
      </w:hyperlink>
      <w:r w:rsidRPr="00636DCA">
        <w:rPr>
          <w:rFonts w:asciiTheme="minorHAnsi" w:hAnsiTheme="minorHAnsi" w:cstheme="minorHAnsi"/>
          <w:sz w:val="22"/>
          <w:szCs w:val="22"/>
        </w:rPr>
        <w:t>.</w:t>
      </w:r>
    </w:p>
    <w:p w14:paraId="1E18EAED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3CF937B3" w14:textId="77777777" w:rsidR="00606445" w:rsidRPr="00277697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>Alter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 xml:space="preserve"> der Teilnehmer/innen</w:t>
      </w:r>
    </w:p>
    <w:p w14:paraId="3FDAB14F" w14:textId="6058B79C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636DCA">
        <w:rPr>
          <w:rFonts w:asciiTheme="minorHAnsi" w:hAnsiTheme="minorHAnsi" w:cstheme="minorHAnsi"/>
          <w:sz w:val="22"/>
          <w:szCs w:val="22"/>
        </w:rPr>
        <w:t>Die Veranstaltung ist für Jugendliche im Alter von 1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636DCA">
        <w:rPr>
          <w:rFonts w:asciiTheme="minorHAnsi" w:hAnsiTheme="minorHAnsi" w:cstheme="minorHAnsi"/>
          <w:sz w:val="22"/>
          <w:szCs w:val="22"/>
        </w:rPr>
        <w:t xml:space="preserve"> bis 15 Jahren ausgerichtet.</w:t>
      </w:r>
    </w:p>
    <w:p w14:paraId="43D0F106" w14:textId="77777777" w:rsidR="00606445" w:rsidRPr="00636DCA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41BB5E67" w14:textId="77777777" w:rsidR="00606445" w:rsidRPr="00636DCA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>Betreuung</w:t>
      </w:r>
      <w:r w:rsidRPr="00636DCA">
        <w:rPr>
          <w:rFonts w:asciiTheme="minorHAnsi" w:hAnsiTheme="minorHAnsi" w:cstheme="minorHAnsi"/>
          <w:sz w:val="22"/>
          <w:szCs w:val="22"/>
        </w:rPr>
        <w:tab/>
      </w:r>
    </w:p>
    <w:p w14:paraId="4C216C7C" w14:textId="4688C432" w:rsidR="00606445" w:rsidRPr="00636DCA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636DCA">
        <w:rPr>
          <w:rFonts w:asciiTheme="minorHAnsi" w:hAnsiTheme="minorHAnsi" w:cstheme="minorHAnsi"/>
          <w:sz w:val="22"/>
          <w:szCs w:val="22"/>
        </w:rPr>
        <w:t>Vor Ort und für die Dauer der Veranstaltung (3,5 Stunden) werden die Kinder/Jugendlichen von qualifiziertem Personal (Betreuungsschlüssel 1:8) betreut und beaufsichtigt. Ob das Kind abgeholt wird oder selbständig die Veranstaltung nach Ende verlassen darf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636DCA">
        <w:rPr>
          <w:rFonts w:asciiTheme="minorHAnsi" w:hAnsiTheme="minorHAnsi" w:cstheme="minorHAnsi"/>
          <w:sz w:val="22"/>
          <w:szCs w:val="22"/>
        </w:rPr>
        <w:t xml:space="preserve"> muss von einem Erziehungsberechtigten vor Beginn der Veranstaltung bekannt gegeben und bestätigt werden.</w:t>
      </w:r>
    </w:p>
    <w:p w14:paraId="394BAD6F" w14:textId="77777777" w:rsidR="00606445" w:rsidRPr="00636DCA" w:rsidRDefault="00606445" w:rsidP="006064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nach Wettersituation finden die Veranstaltungen in Räumlichkeiten oder auch im Freien statt.</w:t>
      </w:r>
    </w:p>
    <w:p w14:paraId="274953BE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636DCA">
        <w:rPr>
          <w:rFonts w:asciiTheme="minorHAnsi" w:hAnsiTheme="minorHAnsi" w:cstheme="minorHAnsi"/>
          <w:sz w:val="22"/>
          <w:szCs w:val="22"/>
        </w:rPr>
        <w:t xml:space="preserve">Sollten Sie </w:t>
      </w:r>
      <w:r>
        <w:rPr>
          <w:rFonts w:asciiTheme="minorHAnsi" w:hAnsiTheme="minorHAnsi" w:cstheme="minorHAnsi"/>
          <w:sz w:val="22"/>
          <w:szCs w:val="22"/>
        </w:rPr>
        <w:t>Fragen dazu haben, kontaktieren Sie Ihre regionale BerufsFindungsBegleitung:</w:t>
      </w:r>
    </w:p>
    <w:p w14:paraId="431E6063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1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5"/>
        <w:gridCol w:w="2410"/>
        <w:gridCol w:w="1701"/>
        <w:gridCol w:w="3118"/>
      </w:tblGrid>
      <w:tr w:rsidR="00FA1C2A" w:rsidRPr="00FA1C2A" w14:paraId="0B412DC3" w14:textId="77777777" w:rsidTr="00FA1C2A">
        <w:trPr>
          <w:trHeight w:val="372"/>
        </w:trPr>
        <w:tc>
          <w:tcPr>
            <w:tcW w:w="18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36D8AD5" w14:textId="77777777" w:rsidR="00FA1C2A" w:rsidRPr="00FA1C2A" w:rsidRDefault="00FA1C2A" w:rsidP="00FD2CEA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</w:pPr>
            <w:bookmarkStart w:id="1" w:name="_Hlk72915715"/>
            <w:r w:rsidRPr="00FA1C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  <w:t>Bezirk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73C307" w14:textId="77777777" w:rsidR="00FA1C2A" w:rsidRPr="00FA1C2A" w:rsidRDefault="00FA1C2A" w:rsidP="00FD2CEA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</w:pPr>
            <w:proofErr w:type="spellStart"/>
            <w:r w:rsidRPr="00FA1C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  <w:t>BerufsFindungsBegleiter</w:t>
            </w:r>
            <w:proofErr w:type="spellEnd"/>
            <w:r w:rsidRPr="00FA1C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  <w:t>/in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00DBF7B" w14:textId="77777777" w:rsidR="00FA1C2A" w:rsidRPr="00FA1C2A" w:rsidRDefault="00FA1C2A" w:rsidP="00FD2CEA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  <w:t>Mobile Nr.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6A77A6A6" w14:textId="77777777" w:rsidR="00FA1C2A" w:rsidRPr="00FA1C2A" w:rsidRDefault="00FA1C2A" w:rsidP="00FD2CEA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de-DE" w:eastAsia="de-DE"/>
              </w:rPr>
              <w:t>E-Mail</w:t>
            </w:r>
          </w:p>
        </w:tc>
      </w:tr>
      <w:tr w:rsidR="00FA1C2A" w:rsidRPr="00FA1C2A" w14:paraId="7138DE4A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4431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Deutschlandsberg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E80A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 xml:space="preserve">Waltraud </w:t>
            </w:r>
            <w:proofErr w:type="spellStart"/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Stoiser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921D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17 - 15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2B25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9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waltraud.stoiser@stvg.com</w:t>
              </w:r>
            </w:hyperlink>
          </w:p>
        </w:tc>
      </w:tr>
      <w:tr w:rsidR="00FA1C2A" w:rsidRPr="00FA1C2A" w14:paraId="5FFF9A5F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B166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Voitsberg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65AEB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Daniela Dezelak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9A12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17 - 26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74A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0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</w:rPr>
                <w:t>daniela.dezelak@stvg.com</w:t>
              </w:r>
            </w:hyperlink>
          </w:p>
        </w:tc>
      </w:tr>
      <w:tr w:rsidR="00FA1C2A" w:rsidRPr="00FA1C2A" w14:paraId="1B3190B9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21C34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Leibnitz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0F418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Silvia Stelzel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2AA4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17 - 44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D9B0A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  <w:t>silvia.stelzel@stvg.com</w:t>
            </w:r>
          </w:p>
        </w:tc>
      </w:tr>
      <w:tr w:rsidR="00FA1C2A" w:rsidRPr="00FA1C2A" w14:paraId="16AAEFAF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C4A0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Liezen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0989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Kathrin-Maria Engl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BDB0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17 - 51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D883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1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kathrin.engl@stvg.com</w:t>
              </w:r>
            </w:hyperlink>
          </w:p>
        </w:tc>
      </w:tr>
      <w:tr w:rsidR="00FA1C2A" w:rsidRPr="00FA1C2A" w14:paraId="232F0898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DB1A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Murtal, Murau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35B6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Michaela Schoberegger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429B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3D0E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2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michaela.schoberegger@stvg.com</w:t>
              </w:r>
            </w:hyperlink>
          </w:p>
        </w:tc>
      </w:tr>
      <w:tr w:rsidR="00FA1C2A" w:rsidRPr="00FA1C2A" w14:paraId="39816D8E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8622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Bruck/Mürzzuschlag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BB2B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Monika Bäck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1AEB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17 - 17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68FC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3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monika.baeck@stvg.com</w:t>
              </w:r>
            </w:hyperlink>
          </w:p>
        </w:tc>
      </w:tr>
      <w:tr w:rsidR="00FA1C2A" w:rsidRPr="00FA1C2A" w14:paraId="00700277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AA8B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Leoben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54B1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Beate Leodolter-Schrenk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B4A3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17 - 18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9CBF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4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</w:rPr>
                <w:t>beate.leodolter-schrenk@stvg.com</w:t>
              </w:r>
            </w:hyperlink>
          </w:p>
        </w:tc>
      </w:tr>
      <w:tr w:rsidR="00FA1C2A" w:rsidRPr="00FA1C2A" w14:paraId="56AD1F63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FBF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Südoststeiermark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AC27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Anna Knaus-Maurer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F31D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17 - 31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7A0D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5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</w:rPr>
                <w:t>anna.knaus-maurer@stvg.com</w:t>
              </w:r>
            </w:hyperlink>
          </w:p>
        </w:tc>
      </w:tr>
      <w:tr w:rsidR="00FA1C2A" w:rsidRPr="00FA1C2A" w14:paraId="3057E04A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EA90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Hartberg-Fürstenfeld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68BD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Waltraud Allmer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6C6A4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17 - 52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7351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6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waltraud.allmer@stvg.com</w:t>
              </w:r>
            </w:hyperlink>
          </w:p>
        </w:tc>
      </w:tr>
      <w:tr w:rsidR="00FA1C2A" w:rsidRPr="00FA1C2A" w14:paraId="09000E36" w14:textId="77777777" w:rsidTr="00FA1C2A">
        <w:trPr>
          <w:trHeight w:val="312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4615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Weiz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6D3E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Petra Hofer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C6A8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</w:pPr>
            <w:r w:rsidRPr="00FA1C2A">
              <w:rPr>
                <w:rFonts w:asciiTheme="minorHAnsi" w:hAnsiTheme="minorHAnsi" w:cstheme="minorHAnsi"/>
                <w:bCs w:val="0"/>
                <w:color w:val="000000"/>
                <w:sz w:val="20"/>
                <w:szCs w:val="20"/>
                <w:lang w:val="de-DE" w:eastAsia="de-DE"/>
              </w:rPr>
              <w:t>0676 84 17 17 - 60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DA7F" w14:textId="77777777" w:rsidR="00FA1C2A" w:rsidRPr="00FA1C2A" w:rsidRDefault="00FA1C2A" w:rsidP="00FD2CEA">
            <w:pPr>
              <w:rPr>
                <w:rFonts w:asciiTheme="minorHAnsi" w:hAnsiTheme="minorHAnsi" w:cstheme="minorHAnsi"/>
                <w:bCs w:val="0"/>
                <w:color w:val="0563C1"/>
                <w:sz w:val="20"/>
                <w:szCs w:val="20"/>
                <w:u w:val="single"/>
                <w:lang w:val="de-DE" w:eastAsia="de-DE"/>
              </w:rPr>
            </w:pPr>
            <w:hyperlink r:id="rId17" w:history="1">
              <w:r w:rsidRPr="00FA1C2A">
                <w:rPr>
                  <w:rFonts w:asciiTheme="minorHAnsi" w:hAnsiTheme="minorHAnsi" w:cstheme="minorHAnsi"/>
                  <w:bCs w:val="0"/>
                  <w:color w:val="0563C1"/>
                  <w:sz w:val="20"/>
                  <w:szCs w:val="20"/>
                  <w:u w:val="single"/>
                  <w:lang w:val="de-DE" w:eastAsia="de-DE"/>
                </w:rPr>
                <w:t>petra.hofer@stvg.com</w:t>
              </w:r>
            </w:hyperlink>
          </w:p>
        </w:tc>
      </w:tr>
      <w:bookmarkEnd w:id="1"/>
    </w:tbl>
    <w:p w14:paraId="7F6490ED" w14:textId="27F977C4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5018C191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60C6C00D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>Ver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>pflegung</w:t>
      </w:r>
    </w:p>
    <w:p w14:paraId="43C28D89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277697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or Ort wird keine Verpflegung (Essen, Trinken) angeboten.</w:t>
      </w:r>
    </w:p>
    <w:p w14:paraId="19BCA04E" w14:textId="77777777" w:rsidR="00606445" w:rsidRPr="00277697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745E9A83" w14:textId="77777777" w:rsidR="00606445" w:rsidRPr="00277697" w:rsidRDefault="00606445" w:rsidP="00606445">
      <w:pPr>
        <w:autoSpaceDE w:val="0"/>
        <w:autoSpaceDN w:val="0"/>
        <w:adjustRightInd w:val="0"/>
        <w:rPr>
          <w:rFonts w:asciiTheme="minorHAnsi" w:hAnsiTheme="minorHAnsi" w:cstheme="minorHAnsi"/>
          <w:b/>
          <w:bCs w:val="0"/>
          <w:sz w:val="22"/>
          <w:szCs w:val="22"/>
        </w:rPr>
      </w:pPr>
      <w:r w:rsidRPr="00277697">
        <w:rPr>
          <w:rFonts w:asciiTheme="minorHAnsi" w:hAnsiTheme="minorHAnsi" w:cstheme="minorHAnsi"/>
          <w:b/>
          <w:bCs w:val="0"/>
          <w:sz w:val="22"/>
          <w:szCs w:val="22"/>
        </w:rPr>
        <w:t>Krankheit oder Verhinderung</w:t>
      </w:r>
    </w:p>
    <w:p w14:paraId="6C5A8D0C" w14:textId="5A532B44" w:rsidR="00606445" w:rsidRPr="00CD7F76" w:rsidRDefault="00606445" w:rsidP="0060644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D7F76">
        <w:rPr>
          <w:rFonts w:asciiTheme="minorHAnsi" w:hAnsiTheme="minorHAnsi" w:cstheme="minorHAnsi"/>
          <w:sz w:val="22"/>
          <w:szCs w:val="22"/>
        </w:rPr>
        <w:t xml:space="preserve">Im Falle einer Krankheit oder Verhinderung des Kindes ist bis 24 Stunden vor der Veranstaltung Ihr/e regionale/r </w:t>
      </w:r>
      <w:proofErr w:type="spellStart"/>
      <w:r w:rsidRPr="00CD7F76">
        <w:rPr>
          <w:rFonts w:asciiTheme="minorHAnsi" w:hAnsiTheme="minorHAnsi" w:cstheme="minorHAnsi"/>
          <w:sz w:val="22"/>
          <w:szCs w:val="22"/>
        </w:rPr>
        <w:t>BerufsFindungsBegleiter</w:t>
      </w:r>
      <w:proofErr w:type="spellEnd"/>
      <w:r w:rsidRPr="00CD7F76">
        <w:rPr>
          <w:rFonts w:asciiTheme="minorHAnsi" w:hAnsiTheme="minorHAnsi" w:cstheme="minorHAnsi"/>
          <w:sz w:val="22"/>
          <w:szCs w:val="22"/>
        </w:rPr>
        <w:t xml:space="preserve">/in ausnahmslos schriftlich via </w:t>
      </w:r>
      <w:proofErr w:type="spellStart"/>
      <w:r w:rsidRPr="00CD7F76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CD7F76">
        <w:rPr>
          <w:rFonts w:asciiTheme="minorHAnsi" w:hAnsiTheme="minorHAnsi" w:cstheme="minorHAnsi"/>
          <w:sz w:val="22"/>
          <w:szCs w:val="22"/>
        </w:rPr>
        <w:t>mail</w:t>
      </w:r>
      <w:proofErr w:type="spellEnd"/>
      <w:r w:rsidRPr="00CD7F76">
        <w:rPr>
          <w:rFonts w:asciiTheme="minorHAnsi" w:hAnsiTheme="minorHAnsi" w:cstheme="minorHAnsi"/>
          <w:sz w:val="22"/>
          <w:szCs w:val="22"/>
        </w:rPr>
        <w:t xml:space="preserve"> zu verständigen. Kinder mit akuten Infektionen bitte zu Hause bleiben. Dies gilt ebenso, falls Geschwister oder Eltern der Kinder Symptome aufweisen.</w:t>
      </w:r>
    </w:p>
    <w:p w14:paraId="68E1F021" w14:textId="77777777" w:rsidR="00606445" w:rsidRPr="00CD7F76" w:rsidRDefault="00606445" w:rsidP="00606445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3EC61C0C" w14:textId="77777777" w:rsidR="00606445" w:rsidRPr="00277697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512ECE14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0BA4A751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bCs w:val="0"/>
          <w:sz w:val="22"/>
          <w:szCs w:val="22"/>
        </w:rPr>
        <w:br w:type="page"/>
      </w:r>
    </w:p>
    <w:p w14:paraId="46B37DEE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bCs w:val="0"/>
          <w:sz w:val="22"/>
          <w:szCs w:val="22"/>
        </w:rPr>
        <w:lastRenderedPageBreak/>
        <w:t>Einverständniserklärung</w:t>
      </w:r>
    </w:p>
    <w:p w14:paraId="6EF2F371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6A4205">
        <w:rPr>
          <w:rFonts w:asciiTheme="minorHAnsi" w:hAnsiTheme="minorHAnsi" w:cstheme="minorHAnsi"/>
          <w:sz w:val="22"/>
          <w:szCs w:val="22"/>
        </w:rPr>
        <w:t xml:space="preserve">Die Einverständniserklärung für die Verwendung von Fotos, sowie die Informationen zu Ihrem Kind (Allergien, </w:t>
      </w:r>
      <w:r>
        <w:rPr>
          <w:rFonts w:asciiTheme="minorHAnsi" w:hAnsiTheme="minorHAnsi" w:cstheme="minorHAnsi"/>
          <w:sz w:val="22"/>
          <w:szCs w:val="22"/>
        </w:rPr>
        <w:t xml:space="preserve">Medikamente, Abholung Ihres Kindes nach der Veranstaltung) ist am Tag der Veranstaltung bei den Verantwortlichen unterschrieben (Eltern, Erziehungsberechtigten) abzugeben. </w:t>
      </w:r>
    </w:p>
    <w:p w14:paraId="79722A09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2BC3A25E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Mit dem 14. Geburtstag sind Kinder ebenso berechtigt ihr Einverständnis mit der eigenen Unterschrift zu erklären und vor Ort zu unterschreiben.</w:t>
      </w:r>
    </w:p>
    <w:p w14:paraId="0B38B6CF" w14:textId="77777777" w:rsidR="00606445" w:rsidRPr="006A420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19C9E1B1" w14:textId="77777777" w:rsidR="00606445" w:rsidRPr="00E95DEA" w:rsidRDefault="00606445" w:rsidP="00606445">
      <w:pPr>
        <w:rPr>
          <w:rFonts w:asciiTheme="minorHAnsi" w:hAnsiTheme="minorHAnsi" w:cstheme="minorHAnsi"/>
          <w:b/>
          <w:bCs w:val="0"/>
          <w:color w:val="FF0000"/>
          <w:sz w:val="22"/>
          <w:szCs w:val="22"/>
        </w:rPr>
      </w:pPr>
      <w:r w:rsidRPr="00E95DEA">
        <w:rPr>
          <w:rFonts w:asciiTheme="minorHAnsi" w:hAnsiTheme="minorHAnsi" w:cstheme="minorHAnsi"/>
          <w:b/>
          <w:bCs w:val="0"/>
          <w:color w:val="FF0000"/>
          <w:sz w:val="22"/>
          <w:szCs w:val="22"/>
        </w:rPr>
        <w:t>Nur mit dieser Einverständniserklärung ist eine Teilnahme möglich.</w:t>
      </w:r>
    </w:p>
    <w:p w14:paraId="70E40982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774DA1A1" w14:textId="77777777" w:rsidR="00606445" w:rsidRPr="00355E01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proofErr w:type="spellStart"/>
      <w:r w:rsidRPr="00355E01">
        <w:rPr>
          <w:rFonts w:asciiTheme="minorHAnsi" w:hAnsiTheme="minorHAnsi" w:cstheme="minorHAnsi"/>
          <w:b/>
          <w:bCs w:val="0"/>
          <w:sz w:val="22"/>
          <w:szCs w:val="22"/>
        </w:rPr>
        <w:t>Covid</w:t>
      </w:r>
      <w:proofErr w:type="spellEnd"/>
      <w:r w:rsidRPr="00355E01">
        <w:rPr>
          <w:rFonts w:asciiTheme="minorHAnsi" w:hAnsiTheme="minorHAnsi" w:cstheme="minorHAnsi"/>
          <w:b/>
          <w:bCs w:val="0"/>
          <w:sz w:val="22"/>
          <w:szCs w:val="22"/>
        </w:rPr>
        <w:t xml:space="preserve"> 19</w:t>
      </w:r>
      <w:r>
        <w:rPr>
          <w:rFonts w:asciiTheme="minorHAnsi" w:hAnsiTheme="minorHAnsi" w:cstheme="minorHAnsi"/>
          <w:b/>
          <w:bCs w:val="0"/>
          <w:sz w:val="22"/>
          <w:szCs w:val="22"/>
        </w:rPr>
        <w:t xml:space="preserve"> </w:t>
      </w:r>
      <w:r w:rsidRPr="00355E01">
        <w:rPr>
          <w:rFonts w:asciiTheme="minorHAnsi" w:hAnsiTheme="minorHAnsi" w:cstheme="minorHAnsi"/>
          <w:b/>
          <w:bCs w:val="0"/>
          <w:sz w:val="22"/>
          <w:szCs w:val="22"/>
        </w:rPr>
        <w:t>Maßnahmen</w:t>
      </w:r>
      <w:r w:rsidRPr="00355E01">
        <w:rPr>
          <w:rFonts w:asciiTheme="minorHAnsi" w:hAnsiTheme="minorHAnsi" w:cstheme="minorHAnsi"/>
          <w:b/>
          <w:bCs w:val="0"/>
          <w:sz w:val="22"/>
          <w:szCs w:val="22"/>
        </w:rPr>
        <w:tab/>
      </w:r>
    </w:p>
    <w:p w14:paraId="783EA2C8" w14:textId="77777777" w:rsidR="00606445" w:rsidRDefault="00606445" w:rsidP="0060644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Die </w:t>
      </w:r>
      <w:proofErr w:type="spellStart"/>
      <w:r>
        <w:rPr>
          <w:rFonts w:asciiTheme="minorHAnsi" w:hAnsiTheme="minorHAnsi" w:cstheme="minorHAnsi"/>
          <w:sz w:val="22"/>
          <w:szCs w:val="22"/>
        </w:rPr>
        <w:t>Covid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19 Maßnahmen sind entsprechend der zum Zeitpunkt der Durchführung geltenden Verordnung einzuhalten und werden kurz vor der Veranstaltung kommunizieret.</w:t>
      </w:r>
    </w:p>
    <w:p w14:paraId="15F7D842" w14:textId="77777777" w:rsidR="00606445" w:rsidRDefault="00606445" w:rsidP="0060644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0300A5B" w14:textId="77777777" w:rsidR="00606445" w:rsidRPr="00DC3928" w:rsidRDefault="00606445" w:rsidP="00606445">
      <w:pPr>
        <w:spacing w:line="276" w:lineRule="auto"/>
        <w:rPr>
          <w:rFonts w:asciiTheme="minorHAnsi" w:hAnsiTheme="minorHAnsi" w:cstheme="minorHAnsi"/>
          <w:b/>
          <w:bCs w:val="0"/>
          <w:sz w:val="22"/>
          <w:szCs w:val="22"/>
        </w:rPr>
      </w:pPr>
      <w:r w:rsidRPr="00DC3928">
        <w:rPr>
          <w:rFonts w:asciiTheme="minorHAnsi" w:hAnsiTheme="minorHAnsi" w:cstheme="minorHAnsi"/>
          <w:b/>
          <w:bCs w:val="0"/>
          <w:sz w:val="22"/>
          <w:szCs w:val="22"/>
        </w:rPr>
        <w:t>Kosten</w:t>
      </w:r>
    </w:p>
    <w:p w14:paraId="2E0A2F9C" w14:textId="77777777" w:rsidR="00606445" w:rsidRDefault="00606445" w:rsidP="0060644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92101E" wp14:editId="61811E78">
            <wp:simplePos x="0" y="0"/>
            <wp:positionH relativeFrom="column">
              <wp:posOffset>1330239</wp:posOffset>
            </wp:positionH>
            <wp:positionV relativeFrom="paragraph">
              <wp:posOffset>154986</wp:posOffset>
            </wp:positionV>
            <wp:extent cx="1333743" cy="972625"/>
            <wp:effectExtent l="0" t="0" r="0" b="0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07" cy="98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7ADE0D" wp14:editId="51A5673F">
            <wp:simplePos x="0" y="0"/>
            <wp:positionH relativeFrom="margin">
              <wp:align>left</wp:align>
            </wp:positionH>
            <wp:positionV relativeFrom="paragraph">
              <wp:posOffset>191577</wp:posOffset>
            </wp:positionV>
            <wp:extent cx="1389321" cy="893135"/>
            <wp:effectExtent l="0" t="0" r="1905" b="2540"/>
            <wp:wrapNone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21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Die Veranstaltungen sind kostenfrei, da gefördert von: </w:t>
      </w:r>
    </w:p>
    <w:p w14:paraId="57D13263" w14:textId="77777777" w:rsidR="00606445" w:rsidRDefault="00606445" w:rsidP="0060644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F86DB15" w14:textId="77777777" w:rsidR="00606445" w:rsidRPr="004333CE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438F634F" w14:textId="77777777" w:rsidR="00606445" w:rsidRPr="004333CE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6EE1ADC1" w14:textId="77777777" w:rsidR="00606445" w:rsidRPr="004333CE" w:rsidRDefault="00606445" w:rsidP="006064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62D3C012" w14:textId="77777777" w:rsidR="00606445" w:rsidRPr="004333CE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707C4F39" w14:textId="77777777" w:rsidR="00606445" w:rsidRPr="004333CE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6BF831FE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</w:p>
    <w:p w14:paraId="2BA2D9E1" w14:textId="77777777" w:rsidR="00606445" w:rsidRDefault="00606445" w:rsidP="00606445">
      <w:pPr>
        <w:rPr>
          <w:rFonts w:asciiTheme="minorHAnsi" w:hAnsiTheme="minorHAnsi" w:cstheme="minorHAnsi"/>
          <w:b/>
          <w:bCs w:val="0"/>
          <w:sz w:val="22"/>
          <w:szCs w:val="22"/>
        </w:rPr>
      </w:pPr>
      <w:r w:rsidRPr="007E7D48">
        <w:rPr>
          <w:rFonts w:asciiTheme="minorHAnsi" w:hAnsiTheme="minorHAnsi" w:cstheme="minorHAnsi"/>
          <w:b/>
          <w:bCs w:val="0"/>
          <w:sz w:val="22"/>
          <w:szCs w:val="22"/>
        </w:rPr>
        <w:t xml:space="preserve">Durchführung </w:t>
      </w:r>
    </w:p>
    <w:p w14:paraId="218D6947" w14:textId="77777777" w:rsidR="00606445" w:rsidRDefault="00606445" w:rsidP="00606445">
      <w:pPr>
        <w:rPr>
          <w:rFonts w:asciiTheme="minorHAnsi" w:hAnsiTheme="minorHAnsi" w:cstheme="minorHAnsi"/>
          <w:sz w:val="22"/>
          <w:szCs w:val="22"/>
        </w:rPr>
      </w:pPr>
      <w:r w:rsidRPr="007E7D48">
        <w:rPr>
          <w:rFonts w:asciiTheme="minorHAnsi" w:hAnsiTheme="minorHAnsi" w:cstheme="minorHAnsi"/>
          <w:sz w:val="22"/>
          <w:szCs w:val="22"/>
        </w:rPr>
        <w:t xml:space="preserve">Die Veranstaltung wird </w:t>
      </w:r>
      <w:r>
        <w:rPr>
          <w:rFonts w:asciiTheme="minorHAnsi" w:hAnsiTheme="minorHAnsi" w:cstheme="minorHAnsi"/>
          <w:sz w:val="22"/>
          <w:szCs w:val="22"/>
        </w:rPr>
        <w:t>durchgeführt von dem Projekt BerufsFindungsBegleitung der Steirischen Volkswirtschaftlichen Gesellschaft.</w:t>
      </w:r>
    </w:p>
    <w:p w14:paraId="490C88C8" w14:textId="56B1E1EB" w:rsidR="00606445" w:rsidRPr="007E7D48" w:rsidRDefault="00606445" w:rsidP="006064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E395E8A" wp14:editId="6520646E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1417955" cy="859790"/>
            <wp:effectExtent l="0" t="0" r="0" b="0"/>
            <wp:wrapTight wrapText="bothSides">
              <wp:wrapPolygon edited="0">
                <wp:start x="0" y="0"/>
                <wp:lineTo x="0" y="21058"/>
                <wp:lineTo x="21184" y="21058"/>
                <wp:lineTo x="21184" y="0"/>
                <wp:lineTo x="0" y="0"/>
              </wp:wrapPolygon>
            </wp:wrapTight>
            <wp:docPr id="6" name="Grafik 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ClipArt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76C383" wp14:editId="618C28DC">
            <wp:simplePos x="0" y="0"/>
            <wp:positionH relativeFrom="margin">
              <wp:posOffset>1788160</wp:posOffset>
            </wp:positionH>
            <wp:positionV relativeFrom="paragraph">
              <wp:posOffset>39370</wp:posOffset>
            </wp:positionV>
            <wp:extent cx="839972" cy="882502"/>
            <wp:effectExtent l="0" t="0" r="0" b="0"/>
            <wp:wrapNone/>
            <wp:docPr id="113" name="Bild 7" descr="C:\00 STVG\00 STVG\Logos STVG NEU\Logos\JPG Word\STVG Logo RGB 800px 150d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ild 7" descr="C:\00 STVG\00 STVG\Logos STVG NEU\Logos\JPG Word\STVG Logo RGB 800px 150dp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2" cy="8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0E83F25" w14:textId="77777777" w:rsidR="00606445" w:rsidRPr="00714B4F" w:rsidRDefault="00606445" w:rsidP="00606445"/>
    <w:p w14:paraId="1344C33D" w14:textId="5002C1AB" w:rsidR="00373036" w:rsidRPr="00606445" w:rsidRDefault="00373036" w:rsidP="00714B4F">
      <w:pPr>
        <w:rPr>
          <w:rFonts w:asciiTheme="minorHAnsi" w:hAnsiTheme="minorHAnsi" w:cstheme="minorHAnsi"/>
        </w:rPr>
      </w:pPr>
    </w:p>
    <w:p w14:paraId="14CC940A" w14:textId="42D9AC10" w:rsidR="00373036" w:rsidRPr="00606445" w:rsidRDefault="00373036" w:rsidP="00714B4F">
      <w:pPr>
        <w:rPr>
          <w:rFonts w:asciiTheme="minorHAnsi" w:hAnsiTheme="minorHAnsi" w:cstheme="minorHAnsi"/>
        </w:rPr>
      </w:pPr>
    </w:p>
    <w:sectPr w:rsidR="00373036" w:rsidRPr="00606445" w:rsidSect="00FA1C2A">
      <w:headerReference w:type="default" r:id="rId22"/>
      <w:footerReference w:type="even" r:id="rId23"/>
      <w:footerReference w:type="default" r:id="rId24"/>
      <w:pgSz w:w="11906" w:h="16838" w:code="9"/>
      <w:pgMar w:top="1814" w:right="849" w:bottom="567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B7CBF" w14:textId="77777777" w:rsidR="001E1520" w:rsidRDefault="001E1520">
      <w:r>
        <w:separator/>
      </w:r>
    </w:p>
  </w:endnote>
  <w:endnote w:type="continuationSeparator" w:id="0">
    <w:p w14:paraId="1188332F" w14:textId="77777777" w:rsidR="001E1520" w:rsidRDefault="001E1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3863" w14:textId="77777777" w:rsidR="00A64983" w:rsidRDefault="00A64983" w:rsidP="009578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5EFE482" w14:textId="77777777" w:rsidR="00A64983" w:rsidRDefault="00A64983" w:rsidP="00A030A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F131" w14:textId="44D64714" w:rsidR="00A64983" w:rsidRPr="00574104" w:rsidRDefault="00A64983" w:rsidP="007C6A22">
    <w:pPr>
      <w:tabs>
        <w:tab w:val="right" w:pos="9072"/>
      </w:tabs>
      <w:spacing w:before="60"/>
      <w:ind w:left="142" w:right="-17"/>
      <w:rPr>
        <w:rStyle w:val="Seitenzahl"/>
        <w:rFonts w:asciiTheme="minorHAnsi" w:hAnsiTheme="minorHAnsi" w:cstheme="minorHAnsi"/>
        <w:sz w:val="12"/>
        <w:szCs w:val="12"/>
      </w:rPr>
    </w:pPr>
    <w:r w:rsidRPr="00574104">
      <w:rPr>
        <w:rStyle w:val="Seitenzahl"/>
        <w:rFonts w:asciiTheme="minorHAnsi" w:hAnsiTheme="minorHAnsi" w:cstheme="minorHAnsi"/>
        <w:sz w:val="12"/>
        <w:szCs w:val="12"/>
      </w:rPr>
      <w:t>ZVR-Zahl: 881403473</w:t>
    </w:r>
    <w:r w:rsidRPr="00574104">
      <w:rPr>
        <w:rStyle w:val="Seitenzahl"/>
        <w:rFonts w:asciiTheme="minorHAnsi" w:hAnsiTheme="minorHAnsi" w:cstheme="minorHAnsi"/>
        <w:sz w:val="12"/>
        <w:szCs w:val="12"/>
      </w:rPr>
      <w:tab/>
    </w:r>
    <w:r w:rsidR="007C6A22">
      <w:rPr>
        <w:rStyle w:val="Seitenzahl"/>
        <w:rFonts w:asciiTheme="minorHAnsi" w:hAnsiTheme="minorHAnsi" w:cstheme="minorHAnsi"/>
        <w:sz w:val="12"/>
        <w:szCs w:val="12"/>
      </w:rPr>
      <w:t xml:space="preserve"> </w: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begin"/>
    </w:r>
    <w:r w:rsidRPr="00574104">
      <w:rPr>
        <w:rStyle w:val="Seitenzahl"/>
        <w:rFonts w:asciiTheme="minorHAnsi" w:hAnsiTheme="minorHAnsi" w:cstheme="minorHAnsi"/>
        <w:sz w:val="12"/>
        <w:szCs w:val="12"/>
      </w:rPr>
      <w:instrText xml:space="preserve"> PAGE </w:instrTex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separate"/>
    </w:r>
    <w:r w:rsidRPr="00574104">
      <w:rPr>
        <w:rStyle w:val="Seitenzahl"/>
        <w:rFonts w:asciiTheme="minorHAnsi" w:hAnsiTheme="minorHAnsi" w:cstheme="minorHAnsi"/>
        <w:noProof/>
        <w:sz w:val="12"/>
        <w:szCs w:val="12"/>
      </w:rPr>
      <w:t>1</w: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end"/>
    </w:r>
    <w:r w:rsidRPr="00574104">
      <w:rPr>
        <w:rStyle w:val="Seitenzahl"/>
        <w:rFonts w:asciiTheme="minorHAnsi" w:hAnsiTheme="minorHAnsi" w:cstheme="minorHAnsi"/>
        <w:sz w:val="12"/>
        <w:szCs w:val="12"/>
      </w:rPr>
      <w:t>/</w: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begin"/>
    </w:r>
    <w:r w:rsidRPr="00574104">
      <w:rPr>
        <w:rStyle w:val="Seitenzahl"/>
        <w:rFonts w:asciiTheme="minorHAnsi" w:hAnsiTheme="minorHAnsi" w:cstheme="minorHAnsi"/>
        <w:sz w:val="12"/>
        <w:szCs w:val="12"/>
      </w:rPr>
      <w:instrText xml:space="preserve"> NUMPAGES </w:instrTex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separate"/>
    </w:r>
    <w:r w:rsidRPr="00574104">
      <w:rPr>
        <w:rStyle w:val="Seitenzahl"/>
        <w:rFonts w:asciiTheme="minorHAnsi" w:hAnsiTheme="minorHAnsi" w:cstheme="minorHAnsi"/>
        <w:noProof/>
        <w:sz w:val="12"/>
        <w:szCs w:val="12"/>
      </w:rPr>
      <w:t>1</w:t>
    </w:r>
    <w:r w:rsidRPr="00574104">
      <w:rPr>
        <w:rStyle w:val="Seitenzahl"/>
        <w:rFonts w:asciiTheme="minorHAnsi" w:hAnsiTheme="minorHAnsi" w:cstheme="minorHAnsi"/>
        <w:sz w:val="12"/>
        <w:szCs w:val="12"/>
      </w:rPr>
      <w:fldChar w:fldCharType="end"/>
    </w:r>
  </w:p>
  <w:p w14:paraId="2F5BA2FE" w14:textId="016CCFA0" w:rsidR="00A64983" w:rsidRPr="00574104" w:rsidRDefault="009D048A" w:rsidP="007C6A22">
    <w:pPr>
      <w:tabs>
        <w:tab w:val="left" w:pos="6379"/>
        <w:tab w:val="left" w:pos="8222"/>
        <w:tab w:val="right" w:pos="9214"/>
      </w:tabs>
      <w:spacing w:before="60"/>
      <w:ind w:left="284" w:right="-17" w:hanging="142"/>
      <w:rPr>
        <w:rFonts w:asciiTheme="minorHAnsi" w:hAnsiTheme="minorHAnsi" w:cstheme="minorHAnsi"/>
        <w:sz w:val="12"/>
        <w:szCs w:val="12"/>
      </w:rPr>
    </w:pPr>
    <w:r w:rsidRPr="00574104">
      <w:rPr>
        <w:rFonts w:asciiTheme="minorHAnsi" w:hAnsiTheme="minorHAnsi" w:cstheme="minorHAnsi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C23E829" wp14:editId="26415212">
              <wp:simplePos x="0" y="0"/>
              <wp:positionH relativeFrom="margin">
                <wp:posOffset>74929</wp:posOffset>
              </wp:positionH>
              <wp:positionV relativeFrom="paragraph">
                <wp:posOffset>17780</wp:posOffset>
              </wp:positionV>
              <wp:extent cx="5734685" cy="7620"/>
              <wp:effectExtent l="0" t="0" r="37465" b="30480"/>
              <wp:wrapNone/>
              <wp:docPr id="7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34685" cy="7620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BF17B" id="Line 119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.9pt,1.4pt" to="457.4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" strokecolor="#a3c528" strokeweight="1.55pt">
              <w10:wrap anchorx="margin"/>
            </v:line>
          </w:pict>
        </mc:Fallback>
      </mc:AlternateContent>
    </w:r>
    <w:r w:rsidR="00A64983" w:rsidRPr="00574104">
      <w:rPr>
        <w:rFonts w:asciiTheme="minorHAnsi" w:hAnsiTheme="minorHAnsi" w:cstheme="minorHAnsi"/>
        <w:sz w:val="12"/>
        <w:szCs w:val="12"/>
      </w:rPr>
      <w:t>gefördert von</w:t>
    </w:r>
    <w:r w:rsidR="00265AF8" w:rsidRPr="00574104">
      <w:rPr>
        <w:rFonts w:asciiTheme="minorHAnsi" w:hAnsiTheme="minorHAnsi" w:cstheme="minorHAnsi"/>
        <w:sz w:val="12"/>
        <w:szCs w:val="12"/>
      </w:rPr>
      <w:t xml:space="preserve"> </w:t>
    </w:r>
    <w:r w:rsidR="00265AF8" w:rsidRPr="00574104">
      <w:rPr>
        <w:rFonts w:asciiTheme="minorHAnsi" w:hAnsiTheme="minorHAnsi" w:cstheme="minorHAnsi"/>
        <w:sz w:val="12"/>
        <w:szCs w:val="12"/>
      </w:rPr>
      <w:tab/>
    </w:r>
    <w:r w:rsidR="007C6A22">
      <w:rPr>
        <w:rFonts w:asciiTheme="minorHAnsi" w:hAnsiTheme="minorHAnsi" w:cstheme="minorHAnsi"/>
        <w:sz w:val="12"/>
        <w:szCs w:val="12"/>
      </w:rPr>
      <w:t xml:space="preserve"> </w:t>
    </w:r>
    <w:r w:rsidR="00A64983" w:rsidRPr="00574104">
      <w:rPr>
        <w:rFonts w:asciiTheme="minorHAnsi" w:hAnsiTheme="minorHAnsi" w:cstheme="minorHAnsi"/>
        <w:sz w:val="12"/>
        <w:szCs w:val="12"/>
      </w:rPr>
      <w:t xml:space="preserve">unterstützt von </w:t>
    </w:r>
    <w:proofErr w:type="gramStart"/>
    <w:r w:rsidR="00265AF8" w:rsidRPr="00574104">
      <w:rPr>
        <w:rFonts w:asciiTheme="minorHAnsi" w:hAnsiTheme="minorHAnsi" w:cstheme="minorHAnsi"/>
        <w:sz w:val="12"/>
        <w:szCs w:val="12"/>
      </w:rPr>
      <w:tab/>
    </w:r>
    <w:r w:rsidR="007C6A22">
      <w:rPr>
        <w:rFonts w:asciiTheme="minorHAnsi" w:hAnsiTheme="minorHAnsi" w:cstheme="minorHAnsi"/>
        <w:sz w:val="12"/>
        <w:szCs w:val="12"/>
      </w:rPr>
      <w:t xml:space="preserve">  </w:t>
    </w:r>
    <w:r w:rsidR="00A64983" w:rsidRPr="00574104">
      <w:rPr>
        <w:rFonts w:asciiTheme="minorHAnsi" w:hAnsiTheme="minorHAnsi" w:cstheme="minorHAnsi"/>
        <w:sz w:val="12"/>
        <w:szCs w:val="12"/>
      </w:rPr>
      <w:t>durchgeführt</w:t>
    </w:r>
    <w:proofErr w:type="gramEnd"/>
    <w:r w:rsidR="00A64983" w:rsidRPr="00574104">
      <w:rPr>
        <w:rFonts w:asciiTheme="minorHAnsi" w:hAnsiTheme="minorHAnsi" w:cstheme="minorHAnsi"/>
        <w:sz w:val="12"/>
        <w:szCs w:val="12"/>
      </w:rPr>
      <w:t xml:space="preserve"> von</w:t>
    </w:r>
  </w:p>
  <w:p w14:paraId="6988BAF8" w14:textId="4D3ECA22" w:rsidR="00A64983" w:rsidRDefault="007C6A22" w:rsidP="00B130D5">
    <w:pPr>
      <w:tabs>
        <w:tab w:val="right" w:pos="9000"/>
      </w:tabs>
      <w:spacing w:before="60"/>
      <w:ind w:right="-17"/>
      <w:rPr>
        <w:sz w:val="14"/>
        <w:szCs w:val="16"/>
      </w:rPr>
    </w:pPr>
    <w:r w:rsidRPr="00574104">
      <w:rPr>
        <w:rFonts w:asciiTheme="minorHAnsi" w:hAnsiTheme="minorHAnsi" w:cstheme="minorHAnsi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7B44D713" wp14:editId="438F538B">
              <wp:simplePos x="0" y="0"/>
              <wp:positionH relativeFrom="margin">
                <wp:posOffset>3153410</wp:posOffset>
              </wp:positionH>
              <wp:positionV relativeFrom="paragraph">
                <wp:posOffset>54610</wp:posOffset>
              </wp:positionV>
              <wp:extent cx="2656205" cy="480695"/>
              <wp:effectExtent l="0" t="0" r="0" b="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56205" cy="480695"/>
                        <a:chOff x="3116580" y="45720"/>
                        <a:chExt cx="2656205" cy="480695"/>
                      </a:xfrm>
                    </wpg:grpSpPr>
                    <wpg:grpSp>
                      <wpg:cNvPr id="3" name="Gruppieren 3"/>
                      <wpg:cNvGrpSpPr/>
                      <wpg:grpSpPr>
                        <a:xfrm>
                          <a:off x="4029710" y="45720"/>
                          <a:ext cx="1743075" cy="480695"/>
                          <a:chOff x="4029710" y="99060"/>
                          <a:chExt cx="1743075" cy="480695"/>
                        </a:xfrm>
                      </wpg:grpSpPr>
                      <pic:pic xmlns:pic="http://schemas.openxmlformats.org/drawingml/2006/picture">
                        <pic:nvPicPr>
                          <pic:cNvPr id="113" name="Bild 7" descr="C:\00 STVG\00 STVG\Logos STVG NEU\Logos\JPG Word\STVG Logo RGB 800px 150dpi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99060"/>
                            <a:ext cx="51498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710" y="205740"/>
                            <a:ext cx="1178560" cy="2806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Grafik 14" descr="Ein Bild, das Text, ClipAr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16580" y="152400"/>
                          <a:ext cx="842010" cy="294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37A5CA" id="Gruppieren 9" o:spid="_x0000_s1026" style="position:absolute;margin-left:248.3pt;margin-top:4.3pt;width:209.15pt;height:37.85pt;z-index:251671040;mso-position-horizontal-relative:margin;mso-width-relative:margin;mso-height-relative:margin" coordorigin="31165,457" coordsize="26562,48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gBI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AogAAAc0AAAAIAGwAawBf&#10;AHMAdABtAGsAMwAAAAEAAAAAAAAAAAAAAAAAAAAAAAAAAQAAAAAAAAAAAAABzQAAAKIAAAAAAAAA&#10;AAAAAAAAAAAAAQAAAAAAAAAAAAAAAAAAAAAAAAAQAAAAAQAAAAAAAG51bGwAAAACAAAABmJvdW5k&#10;c09iamMAAAABAAAAAAAAUmN0MQAAAAQAAAAAVG9wIGxvbmcAAAAAAAAAAExlZnRsb25nAAAAAAAA&#10;AABCdG9tbG9uZwAAAKIAAAAAUmdodGxvbmcAAAH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iAAAAAFJnaHRsb25nAAAB&#10;z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V4AAAABAAAAoAAAADgAAAHgAABpAAAAEUIAGAAB/9j/7QAMQWRvYmVfQ00AAf/uAA5BZG9i&#10;ZQBkgAAAAAH/2wCEAAwICAgJCAwJCQwRCwoLERUPDAwPFRgTExUTExgRDAwMDAwMEQwMDAwMDAwM&#10;DAwMDAwMDAwMDAwMDAwMDAwMDAwBDQsLDQ4NEA4OEBQODg4UFA4ODg4UEQwMDAwMEREMDAwMDAwR&#10;DAwMDAwMDAwMDAwMDAwMDAwMDAwMDAwMDAwMDP/AABEIAD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">
              <v:group id="Gruppieren 3" o:spid="_x0000_s1027" style="position:absolute;left:40297;top:457;width:17430;height:4807" coordorigin="40297,990" coordsize="17430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7" o:spid="_x0000_s1028" type="#_x0000_t75" style="position:absolute;left:52578;top:990;width:5149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">
                  <v:imagedata r:id="rId4" o:title="STVG Logo RGB 800px 150dpi"/>
                </v:shape>
                <v:shape id="Grafik 1" o:spid="_x0000_s1029" type="#_x0000_t75" style="position:absolute;left:40297;top:2057;width:11785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">
                  <v:imagedata r:id="rId5" o:title=""/>
                </v:shape>
              </v:group>
              <v:shape id="Grafik 14" o:spid="_x0000_s1030" type="#_x0000_t75" alt="Ein Bild, das Text, ClipArt enthält.&#10;&#10;Automatisch generierte Beschreibung" style="position:absolute;left:31165;top:1524;width:8420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">
                <v:imagedata r:id="rId6" o:title="Ein Bild, das Text, ClipArt enthäl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2064" behindDoc="1" locked="0" layoutInCell="1" allowOverlap="1" wp14:anchorId="46DE1307" wp14:editId="29424A8A">
          <wp:simplePos x="0" y="0"/>
          <wp:positionH relativeFrom="column">
            <wp:posOffset>806450</wp:posOffset>
          </wp:positionH>
          <wp:positionV relativeFrom="paragraph">
            <wp:posOffset>15240</wp:posOffset>
          </wp:positionV>
          <wp:extent cx="845820" cy="619125"/>
          <wp:effectExtent l="0" t="0" r="0" b="0"/>
          <wp:wrapTight wrapText="bothSides">
            <wp:wrapPolygon edited="0">
              <wp:start x="2432" y="1994"/>
              <wp:lineTo x="1459" y="5317"/>
              <wp:lineTo x="973" y="19938"/>
              <wp:lineTo x="20432" y="19938"/>
              <wp:lineTo x="19459" y="1994"/>
              <wp:lineTo x="2432" y="1994"/>
            </wp:wrapPolygon>
          </wp:wrapTight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noProof/>
        <w:sz w:val="12"/>
        <w:szCs w:val="12"/>
      </w:rPr>
      <w:drawing>
        <wp:anchor distT="0" distB="0" distL="114300" distR="114300" simplePos="0" relativeHeight="251673088" behindDoc="1" locked="0" layoutInCell="1" allowOverlap="1" wp14:anchorId="7B4695C2" wp14:editId="39014AD8">
          <wp:simplePos x="0" y="0"/>
          <wp:positionH relativeFrom="margin">
            <wp:posOffset>0</wp:posOffset>
          </wp:positionH>
          <wp:positionV relativeFrom="paragraph">
            <wp:posOffset>62230</wp:posOffset>
          </wp:positionV>
          <wp:extent cx="842400" cy="540000"/>
          <wp:effectExtent l="0" t="0" r="0" b="0"/>
          <wp:wrapTight wrapText="bothSides">
            <wp:wrapPolygon edited="0">
              <wp:start x="0" y="0"/>
              <wp:lineTo x="0" y="20584"/>
              <wp:lineTo x="21014" y="20584"/>
              <wp:lineTo x="21014" y="0"/>
              <wp:lineTo x="0" y="0"/>
            </wp:wrapPolygon>
          </wp:wrapTight>
          <wp:docPr id="13" name="Grafik 1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 descr="Ein Bild, das Text enthält.&#10;&#10;Automatisch generierte Beschreibu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79ADFC" w14:textId="0D1478EF" w:rsidR="00A64983" w:rsidRDefault="00574104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7ABFAAD2" wp14:editId="78FBF0F2">
          <wp:simplePos x="0" y="0"/>
          <wp:positionH relativeFrom="column">
            <wp:posOffset>1675130</wp:posOffset>
          </wp:positionH>
          <wp:positionV relativeFrom="paragraph">
            <wp:posOffset>47625</wp:posOffset>
          </wp:positionV>
          <wp:extent cx="1393200" cy="230400"/>
          <wp:effectExtent l="0" t="0" r="0" b="0"/>
          <wp:wrapNone/>
          <wp:docPr id="24" name="Grafik 2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479FD" w14:textId="1921B2F3" w:rsidR="00A64983" w:rsidRDefault="00373036" w:rsidP="00373036">
    <w:pPr>
      <w:tabs>
        <w:tab w:val="left" w:pos="3240"/>
      </w:tabs>
      <w:spacing w:before="60"/>
      <w:ind w:right="-17"/>
      <w:rPr>
        <w:sz w:val="14"/>
        <w:szCs w:val="16"/>
      </w:rPr>
    </w:pPr>
    <w:r>
      <w:rPr>
        <w:sz w:val="14"/>
        <w:szCs w:val="16"/>
      </w:rPr>
      <w:tab/>
    </w:r>
  </w:p>
  <w:p w14:paraId="2C987F6E" w14:textId="2C96364B" w:rsidR="00A64983" w:rsidRPr="008D3FCE" w:rsidRDefault="00A64983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  <w:sz w:val="14"/>
        <w:szCs w:val="16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7ED7591" wp14:editId="3181510B">
              <wp:simplePos x="0" y="0"/>
              <wp:positionH relativeFrom="column">
                <wp:posOffset>-68580</wp:posOffset>
              </wp:positionH>
              <wp:positionV relativeFrom="paragraph">
                <wp:posOffset>-17145</wp:posOffset>
              </wp:positionV>
              <wp:extent cx="42545" cy="175260"/>
              <wp:effectExtent l="0" t="1905" r="0" b="3810"/>
              <wp:wrapNone/>
              <wp:docPr id="2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85217" w14:textId="77777777" w:rsidR="00A64983" w:rsidRDefault="00A64983">
                          <w:r>
                            <w:rPr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D7591" id="Rectangle 101" o:spid="_x0000_s1027" style="position:absolute;margin-left:-5.4pt;margin-top:-1.35pt;width:3.35pt;height:13.8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" filled="f" stroked="f">
              <v:textbox style="mso-fit-shape-to-text:t" inset="0,0,0,0">
                <w:txbxContent>
                  <w:p w14:paraId="56785217" w14:textId="77777777" w:rsidR="00A64983" w:rsidRDefault="00A64983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26962" w14:textId="77777777" w:rsidR="001E1520" w:rsidRDefault="001E1520">
      <w:bookmarkStart w:id="0" w:name="_Hlk482092024"/>
      <w:bookmarkEnd w:id="0"/>
      <w:r>
        <w:separator/>
      </w:r>
    </w:p>
  </w:footnote>
  <w:footnote w:type="continuationSeparator" w:id="0">
    <w:p w14:paraId="1DFFFEF2" w14:textId="77777777" w:rsidR="001E1520" w:rsidRDefault="001E1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24608" w14:textId="04D3FE4A" w:rsidR="00A64983" w:rsidRDefault="00574104" w:rsidP="003E3C6A">
    <w:pPr>
      <w:pStyle w:val="Kopfzeile"/>
    </w:pPr>
    <w:r>
      <w:rPr>
        <w:noProof/>
      </w:rPr>
      <w:drawing>
        <wp:anchor distT="0" distB="0" distL="114300" distR="114300" simplePos="0" relativeHeight="251668992" behindDoc="1" locked="0" layoutInCell="1" allowOverlap="1" wp14:anchorId="7BEBE3ED" wp14:editId="270AB292">
          <wp:simplePos x="0" y="0"/>
          <wp:positionH relativeFrom="column">
            <wp:posOffset>44450</wp:posOffset>
          </wp:positionH>
          <wp:positionV relativeFrom="paragraph">
            <wp:posOffset>-133350</wp:posOffset>
          </wp:positionV>
          <wp:extent cx="1299210" cy="788035"/>
          <wp:effectExtent l="0" t="0" r="0" b="0"/>
          <wp:wrapTight wrapText="bothSides">
            <wp:wrapPolygon edited="0">
              <wp:start x="0" y="0"/>
              <wp:lineTo x="0" y="20886"/>
              <wp:lineTo x="21220" y="20886"/>
              <wp:lineTo x="21220" y="0"/>
              <wp:lineTo x="0" y="0"/>
            </wp:wrapPolygon>
          </wp:wrapTight>
          <wp:docPr id="23" name="Grafik 2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7DB9C9B5" wp14:editId="607159C9">
              <wp:simplePos x="0" y="0"/>
              <wp:positionH relativeFrom="column">
                <wp:posOffset>21590</wp:posOffset>
              </wp:positionH>
              <wp:positionV relativeFrom="paragraph">
                <wp:posOffset>721995</wp:posOffset>
              </wp:positionV>
              <wp:extent cx="5760085" cy="635"/>
              <wp:effectExtent l="0" t="0" r="31115" b="37465"/>
              <wp:wrapTight wrapText="bothSides">
                <wp:wrapPolygon edited="0">
                  <wp:start x="0" y="0"/>
                  <wp:lineTo x="0" y="648000"/>
                  <wp:lineTo x="21645" y="648000"/>
                  <wp:lineTo x="21645" y="0"/>
                  <wp:lineTo x="0" y="0"/>
                </wp:wrapPolygon>
              </wp:wrapTight>
              <wp:docPr id="10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FD9138D" id="Line 127" o:spid="_x0000_s1026" style="position:absolute;z-index:-251667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56.85pt" to="455.2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" strokecolor="#a3c528" strokeweight="1.55pt">
              <w10:wrap type="tigh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5" behindDoc="1" locked="0" layoutInCell="1" allowOverlap="1" wp14:anchorId="02E6898C" wp14:editId="778E708C">
              <wp:simplePos x="0" y="0"/>
              <wp:positionH relativeFrom="column">
                <wp:posOffset>3915410</wp:posOffset>
              </wp:positionH>
              <wp:positionV relativeFrom="paragraph">
                <wp:posOffset>447675</wp:posOffset>
              </wp:positionV>
              <wp:extent cx="2066400" cy="324000"/>
              <wp:effectExtent l="0" t="0" r="0" b="0"/>
              <wp:wrapNone/>
              <wp:docPr id="1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400" cy="32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4E08E" w14:textId="77777777" w:rsidR="00A64983" w:rsidRDefault="00A64983">
                          <w:r w:rsidRPr="00C938FF">
                            <w:rPr>
                              <w:rFonts w:ascii="Calibri" w:hAnsi="Calibri"/>
                              <w:b/>
                              <w:color w:val="99CC00"/>
                            </w:rPr>
                            <w:t>www.berufsorientierung.at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6898C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6" type="#_x0000_t202" style="position:absolute;margin-left:308.3pt;margin-top:35.25pt;width:162.7pt;height:25.5pt;z-index:-251666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" stroked="f">
              <v:textbox>
                <w:txbxContent>
                  <w:p w14:paraId="6184E08E" w14:textId="77777777" w:rsidR="00A64983" w:rsidRDefault="00A64983">
                    <w:r w:rsidRPr="00C938FF">
                      <w:rPr>
                        <w:rFonts w:ascii="Calibri" w:hAnsi="Calibri"/>
                        <w:b/>
                        <w:color w:val="99CC00"/>
                      </w:rPr>
                      <w:t>www.berufsorientierung.at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0012"/>
    <w:multiLevelType w:val="hybridMultilevel"/>
    <w:tmpl w:val="8F32EA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24DC"/>
    <w:multiLevelType w:val="hybridMultilevel"/>
    <w:tmpl w:val="A57284E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EB0"/>
    <w:multiLevelType w:val="hybridMultilevel"/>
    <w:tmpl w:val="A4EA22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5DB6"/>
    <w:multiLevelType w:val="hybridMultilevel"/>
    <w:tmpl w:val="950EA3D6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063"/>
    <w:multiLevelType w:val="hybridMultilevel"/>
    <w:tmpl w:val="098CA744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BC5"/>
    <w:multiLevelType w:val="hybridMultilevel"/>
    <w:tmpl w:val="570CE7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FCD"/>
    <w:multiLevelType w:val="hybridMultilevel"/>
    <w:tmpl w:val="F982869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C64"/>
    <w:multiLevelType w:val="hybridMultilevel"/>
    <w:tmpl w:val="DB0ACC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27F3"/>
    <w:multiLevelType w:val="multilevel"/>
    <w:tmpl w:val="FB6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B6A"/>
    <w:multiLevelType w:val="multilevel"/>
    <w:tmpl w:val="64E4DF64"/>
    <w:lvl w:ilvl="0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3B02C3E"/>
    <w:multiLevelType w:val="hybridMultilevel"/>
    <w:tmpl w:val="14E84C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20196"/>
    <w:multiLevelType w:val="hybridMultilevel"/>
    <w:tmpl w:val="64E4DF64"/>
    <w:lvl w:ilvl="0" w:tplc="A774BD22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C2754C0"/>
    <w:multiLevelType w:val="hybridMultilevel"/>
    <w:tmpl w:val="406E18B2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A09E9"/>
    <w:multiLevelType w:val="hybridMultilevel"/>
    <w:tmpl w:val="B5C4BF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F28F6"/>
    <w:multiLevelType w:val="hybridMultilevel"/>
    <w:tmpl w:val="33C8D6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6577CB"/>
    <w:multiLevelType w:val="hybridMultilevel"/>
    <w:tmpl w:val="2F5E71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FF131D"/>
    <w:multiLevelType w:val="hybridMultilevel"/>
    <w:tmpl w:val="F370B2F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B3C3C"/>
    <w:multiLevelType w:val="hybridMultilevel"/>
    <w:tmpl w:val="11C03D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A678F"/>
    <w:multiLevelType w:val="hybridMultilevel"/>
    <w:tmpl w:val="384ABB6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9467D"/>
    <w:multiLevelType w:val="hybridMultilevel"/>
    <w:tmpl w:val="FB604C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3754C"/>
    <w:multiLevelType w:val="hybridMultilevel"/>
    <w:tmpl w:val="685ADD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94EE9"/>
    <w:multiLevelType w:val="multilevel"/>
    <w:tmpl w:val="33C8D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4E77A2"/>
    <w:multiLevelType w:val="hybridMultilevel"/>
    <w:tmpl w:val="BA1A2F5C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972FE"/>
    <w:multiLevelType w:val="hybridMultilevel"/>
    <w:tmpl w:val="7326E1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24113"/>
    <w:multiLevelType w:val="hybridMultilevel"/>
    <w:tmpl w:val="59E076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31896"/>
    <w:multiLevelType w:val="hybridMultilevel"/>
    <w:tmpl w:val="AE544B8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06881"/>
    <w:multiLevelType w:val="hybridMultilevel"/>
    <w:tmpl w:val="DA3CF16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A6A8B"/>
    <w:multiLevelType w:val="hybridMultilevel"/>
    <w:tmpl w:val="2634F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06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B66021"/>
    <w:multiLevelType w:val="hybridMultilevel"/>
    <w:tmpl w:val="1C0A0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06607"/>
    <w:multiLevelType w:val="hybridMultilevel"/>
    <w:tmpl w:val="C532A5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17"/>
  </w:num>
  <w:num w:numId="4">
    <w:abstractNumId w:val="16"/>
  </w:num>
  <w:num w:numId="5">
    <w:abstractNumId w:val="5"/>
  </w:num>
  <w:num w:numId="6">
    <w:abstractNumId w:val="7"/>
  </w:num>
  <w:num w:numId="7">
    <w:abstractNumId w:val="1"/>
  </w:num>
  <w:num w:numId="8">
    <w:abstractNumId w:val="26"/>
  </w:num>
  <w:num w:numId="9">
    <w:abstractNumId w:val="0"/>
  </w:num>
  <w:num w:numId="10">
    <w:abstractNumId w:val="11"/>
  </w:num>
  <w:num w:numId="11">
    <w:abstractNumId w:val="9"/>
  </w:num>
  <w:num w:numId="12">
    <w:abstractNumId w:val="19"/>
  </w:num>
  <w:num w:numId="13">
    <w:abstractNumId w:val="8"/>
  </w:num>
  <w:num w:numId="14">
    <w:abstractNumId w:val="14"/>
  </w:num>
  <w:num w:numId="15">
    <w:abstractNumId w:val="21"/>
  </w:num>
  <w:num w:numId="16">
    <w:abstractNumId w:val="27"/>
  </w:num>
  <w:num w:numId="17">
    <w:abstractNumId w:val="20"/>
  </w:num>
  <w:num w:numId="18">
    <w:abstractNumId w:val="22"/>
  </w:num>
  <w:num w:numId="19">
    <w:abstractNumId w:val="4"/>
  </w:num>
  <w:num w:numId="20">
    <w:abstractNumId w:val="15"/>
  </w:num>
  <w:num w:numId="21">
    <w:abstractNumId w:val="2"/>
  </w:num>
  <w:num w:numId="22">
    <w:abstractNumId w:val="24"/>
  </w:num>
  <w:num w:numId="23">
    <w:abstractNumId w:val="3"/>
  </w:num>
  <w:num w:numId="24">
    <w:abstractNumId w:val="18"/>
  </w:num>
  <w:num w:numId="25">
    <w:abstractNumId w:val="12"/>
  </w:num>
  <w:num w:numId="26">
    <w:abstractNumId w:val="28"/>
  </w:num>
  <w:num w:numId="27">
    <w:abstractNumId w:val="6"/>
  </w:num>
  <w:num w:numId="28">
    <w:abstractNumId w:val="25"/>
  </w:num>
  <w:num w:numId="29">
    <w:abstractNumId w:val="2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c0,#a3c5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BA"/>
    <w:rsid w:val="00001CD6"/>
    <w:rsid w:val="00005BB5"/>
    <w:rsid w:val="000250EF"/>
    <w:rsid w:val="0003584F"/>
    <w:rsid w:val="000466D2"/>
    <w:rsid w:val="0005038A"/>
    <w:rsid w:val="00061BF5"/>
    <w:rsid w:val="00077122"/>
    <w:rsid w:val="000B530B"/>
    <w:rsid w:val="000B5E06"/>
    <w:rsid w:val="000B7CD7"/>
    <w:rsid w:val="000E2774"/>
    <w:rsid w:val="000F0166"/>
    <w:rsid w:val="000F2AB0"/>
    <w:rsid w:val="000F2DA4"/>
    <w:rsid w:val="001046D1"/>
    <w:rsid w:val="00115AD1"/>
    <w:rsid w:val="00124BC6"/>
    <w:rsid w:val="001305FA"/>
    <w:rsid w:val="001509CB"/>
    <w:rsid w:val="00150DF3"/>
    <w:rsid w:val="00157088"/>
    <w:rsid w:val="00162152"/>
    <w:rsid w:val="0016570B"/>
    <w:rsid w:val="00170D51"/>
    <w:rsid w:val="00183646"/>
    <w:rsid w:val="00190966"/>
    <w:rsid w:val="00193831"/>
    <w:rsid w:val="001959EF"/>
    <w:rsid w:val="001A339E"/>
    <w:rsid w:val="001A5448"/>
    <w:rsid w:val="001A68FE"/>
    <w:rsid w:val="001A708C"/>
    <w:rsid w:val="001B4936"/>
    <w:rsid w:val="001B5697"/>
    <w:rsid w:val="001B5847"/>
    <w:rsid w:val="001C1396"/>
    <w:rsid w:val="001C52D6"/>
    <w:rsid w:val="001C55C8"/>
    <w:rsid w:val="001D0A11"/>
    <w:rsid w:val="001E1520"/>
    <w:rsid w:val="001F4BD6"/>
    <w:rsid w:val="00221F87"/>
    <w:rsid w:val="002403F3"/>
    <w:rsid w:val="002439C1"/>
    <w:rsid w:val="00245D7D"/>
    <w:rsid w:val="00246E7E"/>
    <w:rsid w:val="00254001"/>
    <w:rsid w:val="00260082"/>
    <w:rsid w:val="00264014"/>
    <w:rsid w:val="00265AF8"/>
    <w:rsid w:val="00284E89"/>
    <w:rsid w:val="00291B90"/>
    <w:rsid w:val="002A02B8"/>
    <w:rsid w:val="002B0E8A"/>
    <w:rsid w:val="002B53AE"/>
    <w:rsid w:val="002B74D9"/>
    <w:rsid w:val="002C7481"/>
    <w:rsid w:val="002E2580"/>
    <w:rsid w:val="002E2D0B"/>
    <w:rsid w:val="002F7A25"/>
    <w:rsid w:val="00304FE4"/>
    <w:rsid w:val="0032306B"/>
    <w:rsid w:val="00337E33"/>
    <w:rsid w:val="00373036"/>
    <w:rsid w:val="003A61E1"/>
    <w:rsid w:val="003C5602"/>
    <w:rsid w:val="003C6E3A"/>
    <w:rsid w:val="003D2C55"/>
    <w:rsid w:val="003E3C6A"/>
    <w:rsid w:val="003E6034"/>
    <w:rsid w:val="003E64FE"/>
    <w:rsid w:val="0040354B"/>
    <w:rsid w:val="00403D46"/>
    <w:rsid w:val="00404826"/>
    <w:rsid w:val="004102AD"/>
    <w:rsid w:val="004218E6"/>
    <w:rsid w:val="00421FC2"/>
    <w:rsid w:val="004343CC"/>
    <w:rsid w:val="00451F32"/>
    <w:rsid w:val="004522F1"/>
    <w:rsid w:val="00452F71"/>
    <w:rsid w:val="00463789"/>
    <w:rsid w:val="00480621"/>
    <w:rsid w:val="00482C41"/>
    <w:rsid w:val="00492CCD"/>
    <w:rsid w:val="004B6587"/>
    <w:rsid w:val="004C3DD6"/>
    <w:rsid w:val="004C6C3A"/>
    <w:rsid w:val="004D4178"/>
    <w:rsid w:val="004E2E20"/>
    <w:rsid w:val="004F19DF"/>
    <w:rsid w:val="004F6971"/>
    <w:rsid w:val="004F6D1F"/>
    <w:rsid w:val="004F7ABB"/>
    <w:rsid w:val="005030DD"/>
    <w:rsid w:val="00503E83"/>
    <w:rsid w:val="00514894"/>
    <w:rsid w:val="00524857"/>
    <w:rsid w:val="00531114"/>
    <w:rsid w:val="00536B72"/>
    <w:rsid w:val="0055135D"/>
    <w:rsid w:val="00563793"/>
    <w:rsid w:val="00564390"/>
    <w:rsid w:val="00564742"/>
    <w:rsid w:val="00574104"/>
    <w:rsid w:val="00582B38"/>
    <w:rsid w:val="005B2971"/>
    <w:rsid w:val="005D3614"/>
    <w:rsid w:val="005D5441"/>
    <w:rsid w:val="005E4088"/>
    <w:rsid w:val="006006BC"/>
    <w:rsid w:val="00603C88"/>
    <w:rsid w:val="00606445"/>
    <w:rsid w:val="006078AB"/>
    <w:rsid w:val="006240C9"/>
    <w:rsid w:val="006251CD"/>
    <w:rsid w:val="006417E0"/>
    <w:rsid w:val="006420F4"/>
    <w:rsid w:val="00651FF6"/>
    <w:rsid w:val="00652BA9"/>
    <w:rsid w:val="00666808"/>
    <w:rsid w:val="00685F34"/>
    <w:rsid w:val="0069431E"/>
    <w:rsid w:val="006970D8"/>
    <w:rsid w:val="006B3736"/>
    <w:rsid w:val="006C7F24"/>
    <w:rsid w:val="006E0B7B"/>
    <w:rsid w:val="006E46A6"/>
    <w:rsid w:val="006F45CB"/>
    <w:rsid w:val="007050E5"/>
    <w:rsid w:val="00714B4F"/>
    <w:rsid w:val="007378FA"/>
    <w:rsid w:val="0074606A"/>
    <w:rsid w:val="007576F1"/>
    <w:rsid w:val="00764B15"/>
    <w:rsid w:val="00772D9E"/>
    <w:rsid w:val="00785ABC"/>
    <w:rsid w:val="0078631C"/>
    <w:rsid w:val="00786929"/>
    <w:rsid w:val="00791754"/>
    <w:rsid w:val="007B08BF"/>
    <w:rsid w:val="007B2B43"/>
    <w:rsid w:val="007B2E07"/>
    <w:rsid w:val="007C031D"/>
    <w:rsid w:val="007C0396"/>
    <w:rsid w:val="007C2134"/>
    <w:rsid w:val="007C431A"/>
    <w:rsid w:val="007C50AA"/>
    <w:rsid w:val="007C6A22"/>
    <w:rsid w:val="007E22B1"/>
    <w:rsid w:val="007E356E"/>
    <w:rsid w:val="007E5DE3"/>
    <w:rsid w:val="00817BDC"/>
    <w:rsid w:val="0083207F"/>
    <w:rsid w:val="008348C4"/>
    <w:rsid w:val="0084299D"/>
    <w:rsid w:val="00851717"/>
    <w:rsid w:val="0086089E"/>
    <w:rsid w:val="00867B8B"/>
    <w:rsid w:val="00872D80"/>
    <w:rsid w:val="008756B6"/>
    <w:rsid w:val="0088526D"/>
    <w:rsid w:val="00891A0B"/>
    <w:rsid w:val="00897730"/>
    <w:rsid w:val="008A7115"/>
    <w:rsid w:val="008C2FF6"/>
    <w:rsid w:val="008C4633"/>
    <w:rsid w:val="008C5A20"/>
    <w:rsid w:val="008D3FCE"/>
    <w:rsid w:val="008D5BFF"/>
    <w:rsid w:val="008E2572"/>
    <w:rsid w:val="008F2D89"/>
    <w:rsid w:val="008F3C9C"/>
    <w:rsid w:val="00901567"/>
    <w:rsid w:val="0090286C"/>
    <w:rsid w:val="0091442A"/>
    <w:rsid w:val="0093687C"/>
    <w:rsid w:val="00937B6F"/>
    <w:rsid w:val="009448C7"/>
    <w:rsid w:val="009473FB"/>
    <w:rsid w:val="00953B14"/>
    <w:rsid w:val="009578DC"/>
    <w:rsid w:val="00961C45"/>
    <w:rsid w:val="00964966"/>
    <w:rsid w:val="00983710"/>
    <w:rsid w:val="0098475F"/>
    <w:rsid w:val="009A6286"/>
    <w:rsid w:val="009B043C"/>
    <w:rsid w:val="009C1333"/>
    <w:rsid w:val="009C1FCD"/>
    <w:rsid w:val="009C3290"/>
    <w:rsid w:val="009C516B"/>
    <w:rsid w:val="009D048A"/>
    <w:rsid w:val="00A030AD"/>
    <w:rsid w:val="00A305C3"/>
    <w:rsid w:val="00A308E2"/>
    <w:rsid w:val="00A352A9"/>
    <w:rsid w:val="00A440BA"/>
    <w:rsid w:val="00A57747"/>
    <w:rsid w:val="00A6015F"/>
    <w:rsid w:val="00A64983"/>
    <w:rsid w:val="00A9384C"/>
    <w:rsid w:val="00AA4515"/>
    <w:rsid w:val="00AA4B3C"/>
    <w:rsid w:val="00AA5179"/>
    <w:rsid w:val="00AC4BCF"/>
    <w:rsid w:val="00AC683D"/>
    <w:rsid w:val="00AD28D0"/>
    <w:rsid w:val="00AD7F76"/>
    <w:rsid w:val="00AE3171"/>
    <w:rsid w:val="00AE4EBD"/>
    <w:rsid w:val="00B021B2"/>
    <w:rsid w:val="00B10387"/>
    <w:rsid w:val="00B130D5"/>
    <w:rsid w:val="00B15B66"/>
    <w:rsid w:val="00B20A6B"/>
    <w:rsid w:val="00B27C77"/>
    <w:rsid w:val="00B304AA"/>
    <w:rsid w:val="00B652D3"/>
    <w:rsid w:val="00BC01F2"/>
    <w:rsid w:val="00BC5E77"/>
    <w:rsid w:val="00BD1588"/>
    <w:rsid w:val="00BD668D"/>
    <w:rsid w:val="00BE1AD8"/>
    <w:rsid w:val="00BF09EC"/>
    <w:rsid w:val="00BF2DE7"/>
    <w:rsid w:val="00BF3483"/>
    <w:rsid w:val="00BF5E5E"/>
    <w:rsid w:val="00C10499"/>
    <w:rsid w:val="00C14902"/>
    <w:rsid w:val="00C443E2"/>
    <w:rsid w:val="00C539FF"/>
    <w:rsid w:val="00C544E4"/>
    <w:rsid w:val="00C57837"/>
    <w:rsid w:val="00C76196"/>
    <w:rsid w:val="00C90350"/>
    <w:rsid w:val="00C938FF"/>
    <w:rsid w:val="00C93F10"/>
    <w:rsid w:val="00C9443E"/>
    <w:rsid w:val="00CB6710"/>
    <w:rsid w:val="00CC5854"/>
    <w:rsid w:val="00CE1AA5"/>
    <w:rsid w:val="00CE4CBA"/>
    <w:rsid w:val="00CF7B2F"/>
    <w:rsid w:val="00D009AF"/>
    <w:rsid w:val="00D05E90"/>
    <w:rsid w:val="00D06528"/>
    <w:rsid w:val="00D22E57"/>
    <w:rsid w:val="00D25F8E"/>
    <w:rsid w:val="00D72379"/>
    <w:rsid w:val="00D80CE9"/>
    <w:rsid w:val="00DA0A3D"/>
    <w:rsid w:val="00DA45B0"/>
    <w:rsid w:val="00DA4719"/>
    <w:rsid w:val="00DA5172"/>
    <w:rsid w:val="00DB1783"/>
    <w:rsid w:val="00DB35B6"/>
    <w:rsid w:val="00DC3E06"/>
    <w:rsid w:val="00DC7316"/>
    <w:rsid w:val="00DF09D2"/>
    <w:rsid w:val="00DF2838"/>
    <w:rsid w:val="00E1264B"/>
    <w:rsid w:val="00E2065D"/>
    <w:rsid w:val="00E37572"/>
    <w:rsid w:val="00E622AB"/>
    <w:rsid w:val="00E668EC"/>
    <w:rsid w:val="00EA22B9"/>
    <w:rsid w:val="00EA63E7"/>
    <w:rsid w:val="00EC28EA"/>
    <w:rsid w:val="00EC5FC1"/>
    <w:rsid w:val="00EE4F97"/>
    <w:rsid w:val="00F0457B"/>
    <w:rsid w:val="00F128C8"/>
    <w:rsid w:val="00F14F13"/>
    <w:rsid w:val="00F31AA6"/>
    <w:rsid w:val="00F574BF"/>
    <w:rsid w:val="00F661C5"/>
    <w:rsid w:val="00F7652B"/>
    <w:rsid w:val="00F93446"/>
    <w:rsid w:val="00F95DC2"/>
    <w:rsid w:val="00F97B6F"/>
    <w:rsid w:val="00FA1C2A"/>
    <w:rsid w:val="00FA60BB"/>
    <w:rsid w:val="00FB68DF"/>
    <w:rsid w:val="00FC0489"/>
    <w:rsid w:val="00FC1527"/>
    <w:rsid w:val="00FD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0,#a3c528"/>
    </o:shapedefaults>
    <o:shapelayout v:ext="edit">
      <o:idmap v:ext="edit" data="1"/>
    </o:shapelayout>
  </w:shapeDefaults>
  <w:decimalSymbol w:val=","/>
  <w:listSeparator w:val=";"/>
  <w14:docId w14:val="088E3A9E"/>
  <w15:chartTrackingRefBased/>
  <w15:docId w15:val="{AEAD9743-E118-43CE-BDA4-5FCBB606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305FA"/>
    <w:rPr>
      <w:rFonts w:ascii="Arial" w:hAnsi="Arial" w:cs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1305FA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1305FA"/>
    <w:pPr>
      <w:keepNext/>
      <w:spacing w:line="360" w:lineRule="auto"/>
      <w:ind w:left="720"/>
      <w:outlineLvl w:val="2"/>
    </w:pPr>
    <w:rPr>
      <w:i/>
      <w:i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05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05FA"/>
    <w:pPr>
      <w:tabs>
        <w:tab w:val="center" w:pos="4536"/>
        <w:tab w:val="right" w:pos="9072"/>
      </w:tabs>
    </w:pPr>
  </w:style>
  <w:style w:type="character" w:styleId="Hyperlink">
    <w:name w:val="Hyperlink"/>
    <w:rsid w:val="001305FA"/>
    <w:rPr>
      <w:color w:val="0000FF"/>
      <w:u w:val="single"/>
    </w:rPr>
  </w:style>
  <w:style w:type="character" w:customStyle="1" w:styleId="BesuchterHyperlink">
    <w:name w:val="BesuchterHyperlink"/>
    <w:rsid w:val="001305FA"/>
    <w:rPr>
      <w:color w:val="800080"/>
      <w:u w:val="single"/>
    </w:rPr>
  </w:style>
  <w:style w:type="character" w:styleId="Seitenzahl">
    <w:name w:val="page number"/>
    <w:basedOn w:val="Absatz-Standardschriftart"/>
    <w:rsid w:val="00A030AD"/>
  </w:style>
  <w:style w:type="table" w:styleId="Tabellenraster">
    <w:name w:val="Table Grid"/>
    <w:basedOn w:val="NormaleTabelle"/>
    <w:rsid w:val="0056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3FCE"/>
    <w:rPr>
      <w:rFonts w:ascii="Tahoma" w:hAnsi="Tahoma" w:cs="Tahoma"/>
      <w:bCs/>
      <w:sz w:val="16"/>
      <w:szCs w:val="16"/>
      <w:lang w:val="de-AT" w:eastAsia="de-AT"/>
    </w:rPr>
  </w:style>
  <w:style w:type="paragraph" w:styleId="Dokumentstruktur">
    <w:name w:val="Document Map"/>
    <w:basedOn w:val="Standard"/>
    <w:semiHidden/>
    <w:rsid w:val="000B53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nhideWhenUsed/>
    <w:rsid w:val="00DB1783"/>
    <w:pPr>
      <w:spacing w:before="100" w:beforeAutospacing="1" w:after="100" w:afterAutospacing="1"/>
    </w:pPr>
    <w:rPr>
      <w:rFonts w:ascii="Times New Roman" w:hAnsi="Times New Roman" w:cs="Times New Roman"/>
      <w:bCs w:val="0"/>
      <w:lang w:val="de-DE" w:eastAsia="de-DE"/>
    </w:rPr>
  </w:style>
  <w:style w:type="paragraph" w:customStyle="1" w:styleId="Headline">
    <w:name w:val="Headline"/>
    <w:basedOn w:val="Standard"/>
    <w:rsid w:val="00DB1783"/>
    <w:pPr>
      <w:spacing w:after="360"/>
    </w:pPr>
    <w:rPr>
      <w:b/>
      <w:sz w:val="32"/>
      <w:szCs w:val="32"/>
    </w:rPr>
  </w:style>
  <w:style w:type="paragraph" w:styleId="Listenabsatz">
    <w:name w:val="List Paragraph"/>
    <w:basedOn w:val="Standard"/>
    <w:uiPriority w:val="99"/>
    <w:qFormat/>
    <w:rsid w:val="007C50AA"/>
    <w:pPr>
      <w:ind w:left="720"/>
    </w:pPr>
    <w:rPr>
      <w:rFonts w:ascii="Calibri" w:eastAsia="Calibri" w:hAnsi="Calibri" w:cs="Times New Roman"/>
      <w:bCs w:val="0"/>
      <w:sz w:val="22"/>
      <w:szCs w:val="22"/>
      <w:lang w:eastAsia="en-US"/>
    </w:rPr>
  </w:style>
  <w:style w:type="paragraph" w:customStyle="1" w:styleId="msolistparagraph0">
    <w:name w:val="msolistparagraph"/>
    <w:basedOn w:val="Standard"/>
    <w:rsid w:val="00DC7316"/>
    <w:pPr>
      <w:spacing w:after="200" w:line="276" w:lineRule="auto"/>
      <w:ind w:left="720"/>
    </w:pPr>
    <w:rPr>
      <w:rFonts w:ascii="Calibri" w:hAnsi="Calibri" w:cs="Times New Roman"/>
      <w:bCs w:val="0"/>
      <w:sz w:val="22"/>
      <w:szCs w:val="22"/>
      <w:lang w:val="de-DE" w:eastAsia="de-DE"/>
    </w:rPr>
  </w:style>
  <w:style w:type="paragraph" w:styleId="Untertitel">
    <w:name w:val="Subtitle"/>
    <w:basedOn w:val="Standard"/>
    <w:next w:val="Standard"/>
    <w:link w:val="UntertitelZchn"/>
    <w:qFormat/>
    <w:rsid w:val="00061BF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061BF5"/>
    <w:rPr>
      <w:rFonts w:asciiTheme="minorHAnsi" w:eastAsiaTheme="minorEastAsia" w:hAnsiTheme="minorHAnsi" w:cstheme="minorBidi"/>
      <w:bCs/>
      <w:color w:val="5A5A5A" w:themeColor="text1" w:themeTint="A5"/>
      <w:spacing w:val="15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37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2B53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vg.com" TargetMode="External"/><Relationship Id="rId13" Type="http://schemas.openxmlformats.org/officeDocument/2006/relationships/hyperlink" Target="mailto:monika.baeck@stvg.com" TargetMode="External"/><Relationship Id="rId18" Type="http://schemas.openxmlformats.org/officeDocument/2006/relationships/image" Target="media/image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michaela.schoberegger@stvg.com" TargetMode="External"/><Relationship Id="rId17" Type="http://schemas.openxmlformats.org/officeDocument/2006/relationships/hyperlink" Target="mailto:petra.hofer@stvg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waltraud.allmer@stvg.com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rin.engl@stvg.com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anna.knaus-maurer@stvg.com" TargetMode="External"/><Relationship Id="rId23" Type="http://schemas.openxmlformats.org/officeDocument/2006/relationships/footer" Target="footer1.xml"/><Relationship Id="rId10" Type="http://schemas.openxmlformats.org/officeDocument/2006/relationships/hyperlink" Target="mailto:daniela.dezelak@stvg.com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altraud.stoiser@stvg.com" TargetMode="External"/><Relationship Id="rId14" Type="http://schemas.openxmlformats.org/officeDocument/2006/relationships/hyperlink" Target="mailto:beate.leodolter-schrenk@stvg.com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jpg"/><Relationship Id="rId7" Type="http://schemas.openxmlformats.org/officeDocument/2006/relationships/image" Target="media/image7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40-0001%20-%20bfb\09%20Grafik%20und%20PR\02%20Logos%20und%20Vorlagen\14_05_BFB-&#220;GM_09_Vorlage%20BFB%202014-A4-hoch-light_ZE_H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FB17B-51C5-426D-8D71-22192E4E4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14_05_BFB-ÜGM_09_Vorlage BFB 2014-A4-hoch-light_ZE_HR.dot</Template>
  <TotalTime>0</TotalTime>
  <Pages>2</Pages>
  <Words>493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Mytime/ Tätigkeitsbereich</vt:lpstr>
    </vt:vector>
  </TitlesOfParts>
  <Company>HP</Company>
  <LinksUpToDate>false</LinksUpToDate>
  <CharactersWithSpaces>3598</CharactersWithSpaces>
  <SharedDoc>false</SharedDoc>
  <HLinks>
    <vt:vector size="6" baseType="variant">
      <vt:variant>
        <vt:i4>4718694</vt:i4>
      </vt:variant>
      <vt:variant>
        <vt:i4>-1</vt:i4>
      </vt:variant>
      <vt:variant>
        <vt:i4>2183</vt:i4>
      </vt:variant>
      <vt:variant>
        <vt:i4>1</vt:i4>
      </vt:variant>
      <vt:variant>
        <vt:lpwstr>http://static.uni-graz.at/fileadmin/fachdidaktik-steiermark/Bilder/logo_landesschulrat.jpg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Mytime/ Tätigkeitsbereich</dc:title>
  <dc:subject/>
  <dc:creator>bfb</dc:creator>
  <cp:keywords/>
  <cp:lastModifiedBy>Daniela Krausler</cp:lastModifiedBy>
  <cp:revision>2</cp:revision>
  <cp:lastPrinted>2021-01-20T08:32:00Z</cp:lastPrinted>
  <dcterms:created xsi:type="dcterms:W3CDTF">2021-05-26T08:07:00Z</dcterms:created>
  <dcterms:modified xsi:type="dcterms:W3CDTF">2021-05-26T08:07:00Z</dcterms:modified>
</cp:coreProperties>
</file>